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B2B67" w14:textId="7743150A" w:rsidR="00593E8D" w:rsidRPr="003348A7" w:rsidRDefault="00D239AD" w:rsidP="00D239AD">
      <w:pPr>
        <w:spacing w:after="0" w:line="240" w:lineRule="auto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>คู่มือสำหรับประชาชน</w:t>
      </w:r>
      <w:r w:rsidR="001B1C8D"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  <w:t xml:space="preserve">: </w:t>
      </w:r>
      <w:r w:rsidR="00C81DB8" w:rsidRPr="003348A7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t>การแจ้งถมดิน</w:t>
      </w:r>
    </w:p>
    <w:p w14:paraId="16FCEC75" w14:textId="2E3509DD" w:rsidR="00D239AD" w:rsidRDefault="00D239AD" w:rsidP="00D239AD">
      <w:pPr>
        <w:spacing w:after="0" w:line="240" w:lineRule="auto"/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</w:pPr>
      <w:r w:rsidRPr="00AD2B5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หน่วยงาน</w:t>
      </w:r>
      <w:r w:rsidR="002B2D62" w:rsidRPr="00AD2B5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ที่รับผิดชอบ</w:t>
      </w:r>
      <w:r w:rsidRPr="00AD2B5C">
        <w:rPr>
          <w:rFonts w:ascii="TH SarabunIT๙" w:hAnsi="TH SarabunIT๙" w:cs="TH SarabunIT๙"/>
          <w:b/>
          <w:bCs/>
          <w:sz w:val="32"/>
          <w:szCs w:val="32"/>
          <w:lang w:bidi="th-TH"/>
        </w:rPr>
        <w:t>:</w:t>
      </w:r>
      <w:r w:rsidRPr="00AD2B5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3348A7" w:rsidRPr="00AD2B5C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t>องค์การบริหารส่วนตำบล</w:t>
      </w:r>
      <w:r w:rsidR="00092255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t>ดงมะรุม</w:t>
      </w:r>
      <w:r w:rsidR="003348A7" w:rsidRPr="00AD2B5C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t xml:space="preserve"> อำเภอ</w:t>
      </w:r>
      <w:r w:rsidR="00092255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t>โคกสำโรง</w:t>
      </w:r>
      <w:r w:rsidR="003348A7" w:rsidRPr="00AD2B5C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t xml:space="preserve"> จังหวัด</w:t>
      </w:r>
      <w:r w:rsidR="00260CE9" w:rsidRPr="00AD2B5C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t>ลพบุรี</w:t>
      </w:r>
    </w:p>
    <w:p w14:paraId="215D8CBE" w14:textId="77777777" w:rsidR="00BC490B" w:rsidRPr="00BC490B" w:rsidRDefault="00BC490B" w:rsidP="00D239AD">
      <w:pPr>
        <w:spacing w:after="0" w:line="240" w:lineRule="auto"/>
        <w:rPr>
          <w:rFonts w:ascii="TH SarabunIT๙" w:hAnsi="TH SarabunIT๙" w:cs="TH SarabunIT๙"/>
          <w:b/>
          <w:bCs/>
          <w:sz w:val="6"/>
          <w:szCs w:val="6"/>
          <w:cs/>
          <w:lang w:bidi="th-TH"/>
        </w:rPr>
      </w:pPr>
    </w:p>
    <w:p w14:paraId="4C84CC92" w14:textId="77777777" w:rsidR="003F4A0D" w:rsidRPr="003348A7" w:rsidRDefault="003F4A0D" w:rsidP="00D239AD">
      <w:pPr>
        <w:spacing w:after="0" w:line="240" w:lineRule="auto"/>
        <w:rPr>
          <w:rFonts w:ascii="TH SarabunIT๙" w:hAnsi="TH SarabunIT๙" w:cs="TH SarabunIT๙"/>
          <w:color w:val="0D0D0D" w:themeColor="text1" w:themeTint="F2"/>
          <w:sz w:val="32"/>
          <w:szCs w:val="32"/>
        </w:rPr>
      </w:pPr>
      <w:r w:rsidRPr="003348A7">
        <w:rPr>
          <w:rFonts w:ascii="TH SarabunIT๙" w:hAnsi="TH SarabunIT๙" w:cs="TH SarabunIT๙"/>
          <w:noProof/>
          <w:color w:val="0D0D0D" w:themeColor="text1" w:themeTint="F2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D7C8B4" wp14:editId="433B99A7">
                <wp:simplePos x="0" y="0"/>
                <wp:positionH relativeFrom="column">
                  <wp:posOffset>1270</wp:posOffset>
                </wp:positionH>
                <wp:positionV relativeFrom="paragraph">
                  <wp:posOffset>85090</wp:posOffset>
                </wp:positionV>
                <wp:extent cx="6444691" cy="0"/>
                <wp:effectExtent l="0" t="0" r="3238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4691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290C641B" id="Straight Connector 2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6.7pt" to="507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" strokecolor="black [3200]" strokeweight="1pt">
                <v:stroke joinstyle="miter"/>
              </v:line>
            </w:pict>
          </mc:Fallback>
        </mc:AlternateContent>
      </w:r>
    </w:p>
    <w:p w14:paraId="72AFA4E1" w14:textId="00AB6E00" w:rsidR="002B2D62" w:rsidRPr="003348A7" w:rsidRDefault="00132E1B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>ชื่อกระบวนงาน</w:t>
      </w:r>
      <w:r w:rsidR="00BC490B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  <w:t xml:space="preserve"> </w:t>
      </w:r>
      <w:r w:rsidRPr="003348A7">
        <w:rPr>
          <w:rFonts w:ascii="TH SarabunIT๙" w:hAnsi="TH SarabunIT๙" w:cs="TH SarabunIT๙"/>
          <w:color w:val="0D0D0D" w:themeColor="text1" w:themeTint="F2"/>
          <w:sz w:val="32"/>
          <w:szCs w:val="32"/>
          <w:lang w:bidi="th-TH"/>
        </w:rPr>
        <w:t>:</w:t>
      </w:r>
      <w:r w:rsidRPr="003348A7">
        <w:rPr>
          <w:rFonts w:ascii="TH SarabunIT๙" w:hAnsi="TH SarabunIT๙" w:cs="TH SarabunIT๙"/>
          <w:color w:val="0D0D0D" w:themeColor="text1" w:themeTint="F2"/>
          <w:sz w:val="32"/>
          <w:szCs w:val="32"/>
          <w:cs/>
          <w:lang w:bidi="th-TH"/>
        </w:rPr>
        <w:t xml:space="preserve"> </w:t>
      </w:r>
      <w:r w:rsidR="00C81DB8"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การแจ้งถมดิน</w:t>
      </w:r>
    </w:p>
    <w:p w14:paraId="57553D54" w14:textId="18ECDCC4" w:rsidR="00132E1B" w:rsidRPr="003348A7" w:rsidRDefault="00600A25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</w:pP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>หน่วยงานเจ้าของกระบวนงาน</w:t>
      </w:r>
      <w:r w:rsidR="00BC490B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  <w:t xml:space="preserve"> </w:t>
      </w:r>
      <w:r w:rsidR="00C81DB8"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  <w:t>:</w:t>
      </w:r>
      <w:r w:rsidR="00C81DB8"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 xml:space="preserve"> </w:t>
      </w:r>
      <w:r w:rsidR="003348A7"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องค์การบริหารส่วนตำบล</w:t>
      </w:r>
      <w:r w:rsidR="00092255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ดงมะรุม</w:t>
      </w:r>
      <w:r w:rsidR="003348A7"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 xml:space="preserve"> อำเภอ</w:t>
      </w:r>
      <w:r w:rsidR="00092255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โคกสำโรง</w:t>
      </w:r>
      <w:r w:rsidR="003348A7"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 xml:space="preserve"> จังหวัด</w:t>
      </w:r>
      <w:r w:rsidR="00260CE9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ลพบุรี</w:t>
      </w:r>
    </w:p>
    <w:p w14:paraId="7C1EA770" w14:textId="4BA799F7" w:rsidR="00132E1B" w:rsidRPr="003348A7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>ประเภทของงานบริการ</w:t>
      </w:r>
      <w:r w:rsidR="00BC490B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  <w:t xml:space="preserve"> </w:t>
      </w:r>
      <w:r w:rsidR="00C81DB8"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  <w:t>:</w:t>
      </w:r>
      <w:r w:rsidR="00C81DB8"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 xml:space="preserve"> </w:t>
      </w:r>
      <w:r w:rsidR="00C81DB8"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 xml:space="preserve">กระบวนงานบริการที่ให้บริการในส่วนภูมิภาคและส่วนท้องถิ่น </w:t>
      </w:r>
      <w:r w:rsidR="00C81DB8" w:rsidRPr="003348A7">
        <w:rPr>
          <w:rFonts w:ascii="TH SarabunIT๙" w:hAnsi="TH SarabunIT๙" w:cs="TH SarabunIT๙"/>
          <w:noProof/>
          <w:sz w:val="32"/>
          <w:szCs w:val="32"/>
        </w:rPr>
        <w:t>(</w:t>
      </w:r>
      <w:r w:rsidR="00C81DB8"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="00C81DB8" w:rsidRPr="003348A7">
        <w:rPr>
          <w:rFonts w:ascii="TH SarabunIT๙" w:hAnsi="TH SarabunIT๙" w:cs="TH SarabunIT๙"/>
          <w:noProof/>
          <w:sz w:val="32"/>
          <w:szCs w:val="32"/>
        </w:rPr>
        <w:t>)</w:t>
      </w: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ab/>
      </w:r>
    </w:p>
    <w:p w14:paraId="3F0A716B" w14:textId="77CA79C3" w:rsidR="00132E1B" w:rsidRPr="003348A7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>หมวดหมู่ของงานบริการ</w:t>
      </w:r>
      <w:r w:rsidR="00BC490B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  <w:t xml:space="preserve"> </w:t>
      </w:r>
      <w:r w:rsidR="00C81DB8"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  <w:t>:</w:t>
      </w:r>
      <w:r w:rsidR="00C81DB8"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 xml:space="preserve"> </w:t>
      </w:r>
      <w:r w:rsidR="00C81DB8"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รับแจ้ง</w:t>
      </w: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ab/>
      </w:r>
    </w:p>
    <w:p w14:paraId="0EADE7EC" w14:textId="2DAE1BC3" w:rsidR="00132E1B" w:rsidRPr="003348A7" w:rsidRDefault="00C77AEA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="00BC490B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="00C81DB8" w:rsidRPr="003348A7">
        <w:rPr>
          <w:rFonts w:ascii="TH SarabunIT๙" w:hAnsi="TH SarabunIT๙" w:cs="TH SarabunIT๙"/>
          <w:b/>
          <w:bCs/>
          <w:sz w:val="32"/>
          <w:szCs w:val="32"/>
          <w:lang w:bidi="th-TH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639"/>
      </w:tblGrid>
      <w:tr w:rsidR="0087182F" w:rsidRPr="003348A7" w14:paraId="77FFD68C" w14:textId="77777777" w:rsidTr="008C1396">
        <w:tc>
          <w:tcPr>
            <w:tcW w:w="675" w:type="dxa"/>
          </w:tcPr>
          <w:p w14:paraId="23D761D9" w14:textId="2D0FBB63" w:rsidR="00394708" w:rsidRPr="003348A7" w:rsidRDefault="00BC490B" w:rsidP="008C13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   </w:t>
            </w:r>
            <w:r w:rsidR="00394708"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="00394708" w:rsidRPr="003348A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14:paraId="56C2533B" w14:textId="121353BB" w:rsidR="00394708" w:rsidRPr="003348A7" w:rsidRDefault="00394708" w:rsidP="008C1396">
            <w:pPr>
              <w:rPr>
                <w:rFonts w:ascii="TH SarabunIT๙" w:hAnsi="TH SarabunIT๙" w:cs="TH SarabunIT๙"/>
                <w:iCs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.</w:t>
            </w:r>
            <w:r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.</w:t>
            </w:r>
            <w:r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.</w:t>
            </w:r>
            <w:r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  <w:cs/>
                <w:lang w:bidi="th-TH"/>
              </w:rPr>
              <w:t>การขุดดินและถมดิน พ</w:t>
            </w:r>
            <w:r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.</w:t>
            </w:r>
            <w:r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. 2543</w:t>
            </w:r>
          </w:p>
        </w:tc>
      </w:tr>
    </w:tbl>
    <w:p w14:paraId="40A6F83D" w14:textId="0A7FE3C9" w:rsidR="003F4A0D" w:rsidRPr="003348A7" w:rsidRDefault="003F4A0D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>ระดับผลกระทบ</w:t>
      </w:r>
      <w:r w:rsidR="00BC490B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  <w:t xml:space="preserve"> </w:t>
      </w:r>
      <w:r w:rsidR="00C81DB8"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  <w:t xml:space="preserve">: </w:t>
      </w:r>
      <w:r w:rsidR="00C81DB8"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บริการทั่วไป</w:t>
      </w:r>
      <w:r w:rsidR="00C81DB8"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ab/>
      </w:r>
    </w:p>
    <w:p w14:paraId="608E1C24" w14:textId="0CE23B8A" w:rsidR="003F4A0D" w:rsidRPr="003348A7" w:rsidRDefault="003F4A0D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พื้นที่ให้บริการ</w:t>
      </w:r>
      <w:r w:rsidR="00BC490B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="00C81DB8" w:rsidRPr="003348A7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</w:t>
      </w:r>
      <w:r w:rsidR="00AD2B5C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เขตพื้นที่องค</w:t>
      </w:r>
      <w:r w:rsidR="00AD2B5C"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>์การบริหารส่วนตำบล</w:t>
      </w:r>
      <w:r w:rsidR="00092255"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>ดงมะรุม</w:t>
      </w:r>
      <w:r w:rsidR="00C81DB8" w:rsidRPr="003348A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6DA8511" w14:textId="55B31BC5" w:rsidR="00C77AEA" w:rsidRPr="003348A7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="00C81DB8"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พระราชบัญญัติการขุดดินและถมดิน พ</w:t>
      </w:r>
      <w:r w:rsidR="00C81DB8" w:rsidRPr="003348A7">
        <w:rPr>
          <w:rFonts w:ascii="TH SarabunIT๙" w:hAnsi="TH SarabunIT๙" w:cs="TH SarabunIT๙"/>
          <w:noProof/>
          <w:sz w:val="32"/>
          <w:szCs w:val="32"/>
        </w:rPr>
        <w:t>.</w:t>
      </w:r>
      <w:r w:rsidR="00C81DB8"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ศ</w:t>
      </w:r>
      <w:r w:rsidR="00C81DB8" w:rsidRPr="003348A7">
        <w:rPr>
          <w:rFonts w:ascii="TH SarabunIT๙" w:hAnsi="TH SarabunIT๙" w:cs="TH SarabunIT๙"/>
          <w:noProof/>
          <w:sz w:val="32"/>
          <w:szCs w:val="32"/>
        </w:rPr>
        <w:t>. 2543</w:t>
      </w:r>
      <w:r w:rsidR="00C77AEA" w:rsidRPr="003348A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82FBDE8" w14:textId="34E2232F" w:rsidR="003F4A0D" w:rsidRPr="003348A7" w:rsidRDefault="00C77AEA" w:rsidP="003F4A0D">
      <w:pPr>
        <w:spacing w:after="0" w:line="240" w:lineRule="auto"/>
        <w:ind w:left="360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3348A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ระยะเวลาที่กำหนดตามกฎหมาย</w:t>
      </w:r>
      <w:r w:rsidR="008B3521" w:rsidRPr="003348A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/ ข้อกำหนด ฯลฯ</w:t>
      </w:r>
      <w:r w:rsidR="00C81DB8" w:rsidRPr="003348A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3348A7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81DB8" w:rsidRPr="00BC490B">
        <w:rPr>
          <w:rFonts w:ascii="TH SarabunIT๙" w:hAnsi="TH SarabunIT๙" w:cs="TH SarabunIT๙"/>
          <w:i/>
          <w:iCs/>
          <w:noProof/>
          <w:sz w:val="32"/>
          <w:szCs w:val="32"/>
        </w:rPr>
        <w:t>7</w:t>
      </w:r>
      <w:r w:rsidR="00C81DB8" w:rsidRPr="00BC490B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 </w:t>
      </w:r>
      <w:r w:rsidR="00C81DB8" w:rsidRPr="00BC490B">
        <w:rPr>
          <w:rFonts w:ascii="TH SarabunIT๙" w:hAnsi="TH SarabunIT๙" w:cs="TH SarabunIT๙"/>
          <w:i/>
          <w:iCs/>
          <w:noProof/>
          <w:sz w:val="32"/>
          <w:szCs w:val="32"/>
          <w:cs/>
          <w:lang w:bidi="th-TH"/>
        </w:rPr>
        <w:t>วัน</w:t>
      </w:r>
      <w:r w:rsidRPr="003348A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6A955A3A" w14:textId="77777777" w:rsidR="00075E4A" w:rsidRPr="003348A7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ข้อมูลสถิติ</w:t>
      </w:r>
    </w:p>
    <w:p w14:paraId="7EB340F4" w14:textId="5C1D8CCC" w:rsidR="00075E4A" w:rsidRPr="003348A7" w:rsidRDefault="00075E4A" w:rsidP="00075E4A">
      <w:pPr>
        <w:tabs>
          <w:tab w:val="left" w:pos="36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="00C81DB8" w:rsidRPr="003348A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C81DB8" w:rsidRPr="003348A7">
        <w:rPr>
          <w:rFonts w:ascii="TH SarabunIT๙" w:hAnsi="TH SarabunIT๙" w:cs="TH SarabunIT๙"/>
          <w:noProof/>
          <w:sz w:val="32"/>
          <w:szCs w:val="32"/>
        </w:rPr>
        <w:t>0</w:t>
      </w:r>
      <w:r w:rsidR="00C81DB8" w:rsidRPr="003348A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3DCFC155" w14:textId="3CCB8ECD" w:rsidR="00075E4A" w:rsidRPr="003348A7" w:rsidRDefault="00075E4A" w:rsidP="00075E4A">
      <w:pPr>
        <w:tabs>
          <w:tab w:val="left" w:pos="36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="00C81DB8" w:rsidRPr="003348A7">
        <w:rPr>
          <w:rFonts w:ascii="TH SarabunIT๙" w:hAnsi="TH SarabunIT๙" w:cs="TH SarabunIT๙"/>
          <w:noProof/>
          <w:sz w:val="32"/>
          <w:szCs w:val="32"/>
        </w:rPr>
        <w:t>0</w:t>
      </w:r>
      <w:r w:rsidR="00C81DB8" w:rsidRPr="003348A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6638BAE9" w14:textId="617A4BFD" w:rsidR="00075E4A" w:rsidRPr="003348A7" w:rsidRDefault="00075E4A" w:rsidP="00075E4A">
      <w:pPr>
        <w:tabs>
          <w:tab w:val="left" w:pos="36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="00C81DB8" w:rsidRPr="003348A7">
        <w:rPr>
          <w:rFonts w:ascii="TH SarabunIT๙" w:hAnsi="TH SarabunIT๙" w:cs="TH SarabunIT๙"/>
          <w:noProof/>
          <w:sz w:val="32"/>
          <w:szCs w:val="32"/>
        </w:rPr>
        <w:t>0</w:t>
      </w:r>
      <w:r w:rsidR="00C81DB8" w:rsidRPr="003348A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EF691A9" w14:textId="74EDEBF9" w:rsidR="00760D0B" w:rsidRPr="003348A7" w:rsidRDefault="00760D0B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="00094F82"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การแจ้งถมดิน</w:t>
      </w:r>
      <w:r w:rsidR="00094F82" w:rsidRPr="003348A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43ED356" w14:textId="77777777" w:rsidR="00C77AEA" w:rsidRPr="003348A7" w:rsidRDefault="00C77AEA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>ช่องทางการให้บริการ</w:t>
      </w: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ab/>
      </w: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639"/>
      </w:tblGrid>
      <w:tr w:rsidR="00094F82" w:rsidRPr="003348A7" w14:paraId="26F07DEC" w14:textId="77777777" w:rsidTr="00AD2B5C">
        <w:tc>
          <w:tcPr>
            <w:tcW w:w="675" w:type="dxa"/>
          </w:tcPr>
          <w:p w14:paraId="1656AB36" w14:textId="5169668F" w:rsidR="00094F82" w:rsidRPr="003348A7" w:rsidRDefault="00094F82" w:rsidP="008C13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639" w:type="dxa"/>
          </w:tcPr>
          <w:p w14:paraId="15F2FBC7" w14:textId="4380B2C6" w:rsidR="00094F82" w:rsidRPr="003348A7" w:rsidRDefault="00A13B6C" w:rsidP="008C1396">
            <w:pPr>
              <w:rPr>
                <w:rFonts w:ascii="TH SarabunIT๙" w:hAnsi="TH SarabunIT๙" w:cs="TH SarabunIT๙"/>
                <w:iCs/>
                <w:sz w:val="32"/>
                <w:szCs w:val="32"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Pr="003348A7">
              <w:rPr>
                <w:rFonts w:ascii="TH SarabunIT๙" w:hAnsi="TH SarabunIT๙" w:cs="TH SarabunIT๙"/>
                <w:iCs/>
                <w:sz w:val="32"/>
                <w:szCs w:val="32"/>
                <w:cs/>
                <w:lang w:bidi="th-TH"/>
              </w:rPr>
              <w:t xml:space="preserve"> </w:t>
            </w:r>
            <w:r w:rsidR="00094F82"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  <w:cs/>
                <w:lang w:bidi="th-TH"/>
              </w:rPr>
              <w:t>สำนักงาน</w:t>
            </w:r>
            <w:r w:rsidR="003348A7"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  <w:cs/>
                <w:lang w:bidi="th-TH"/>
              </w:rPr>
              <w:t>องค์การบริหารส่วนตำบล</w:t>
            </w:r>
            <w:r w:rsidR="00092255">
              <w:rPr>
                <w:rFonts w:ascii="TH SarabunIT๙" w:hAnsi="TH SarabunIT๙" w:cs="TH SarabunIT๙"/>
                <w:iCs/>
                <w:noProof/>
                <w:sz w:val="32"/>
                <w:szCs w:val="32"/>
                <w:cs/>
                <w:lang w:bidi="th-TH"/>
              </w:rPr>
              <w:t>ดงมะรุม</w:t>
            </w:r>
            <w:r w:rsidR="003348A7"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 xml:space="preserve"> </w:t>
            </w:r>
            <w:r w:rsidR="00094F82"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</w:r>
            <w:r w:rsidR="003348A7" w:rsidRPr="003348A7">
              <w:rPr>
                <w:rFonts w:ascii="TH SarabunIT๙" w:hAnsi="TH SarabunIT๙" w:cs="TH SarabunIT๙"/>
                <w:i/>
                <w:iCs/>
                <w:noProof/>
                <w:sz w:val="32"/>
                <w:szCs w:val="32"/>
                <w:cs/>
                <w:lang w:bidi="th-TH"/>
              </w:rPr>
              <w:t>อำเภอ</w:t>
            </w:r>
            <w:r w:rsidR="00092255">
              <w:rPr>
                <w:rFonts w:ascii="TH SarabunIT๙" w:hAnsi="TH SarabunIT๙" w:cs="TH SarabunIT๙"/>
                <w:i/>
                <w:iCs/>
                <w:noProof/>
                <w:sz w:val="32"/>
                <w:szCs w:val="32"/>
                <w:cs/>
                <w:lang w:bidi="th-TH"/>
              </w:rPr>
              <w:t>โคกสำโรง</w:t>
            </w:r>
            <w:r w:rsidR="003348A7" w:rsidRPr="003348A7">
              <w:rPr>
                <w:rFonts w:ascii="TH SarabunIT๙" w:hAnsi="TH SarabunIT๙" w:cs="TH SarabunIT๙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 จังหวัด</w:t>
            </w:r>
            <w:r w:rsidR="00260CE9">
              <w:rPr>
                <w:rFonts w:ascii="TH SarabunIT๙" w:hAnsi="TH SarabunIT๙" w:cs="TH SarabunIT๙"/>
                <w:i/>
                <w:iCs/>
                <w:noProof/>
                <w:sz w:val="32"/>
                <w:szCs w:val="32"/>
                <w:cs/>
                <w:lang w:bidi="th-TH"/>
              </w:rPr>
              <w:t>ลพบุรี</w:t>
            </w:r>
            <w:r w:rsidR="00094F82" w:rsidRPr="003348A7">
              <w:rPr>
                <w:rFonts w:ascii="TH SarabunIT๙" w:hAnsi="TH SarabunIT๙" w:cs="TH SarabunIT๙"/>
                <w:i/>
                <w:iCs/>
                <w:noProof/>
                <w:sz w:val="32"/>
                <w:szCs w:val="32"/>
              </w:rPr>
              <w:br/>
            </w:r>
            <w:r w:rsidR="00094F82" w:rsidRPr="003348A7">
              <w:rPr>
                <w:rFonts w:ascii="TH SarabunIT๙" w:hAnsi="TH SarabunIT๙" w:cs="TH SarabunIT๙"/>
                <w:i/>
                <w:iCs/>
                <w:noProof/>
                <w:sz w:val="32"/>
                <w:szCs w:val="32"/>
                <w:cs/>
                <w:lang w:bidi="th-TH"/>
              </w:rPr>
              <w:t>โทร</w:t>
            </w:r>
            <w:r w:rsidR="003348A7">
              <w:rPr>
                <w:rFonts w:ascii="TH SarabunIT๙" w:hAnsi="TH SarabunIT๙" w:cs="TH SarabunIT๙"/>
                <w:i/>
                <w:iCs/>
                <w:noProof/>
                <w:sz w:val="32"/>
                <w:szCs w:val="32"/>
              </w:rPr>
              <w:t>.0</w:t>
            </w:r>
            <w:r w:rsidR="00F67888">
              <w:rPr>
                <w:rFonts w:ascii="TH SarabunIT๙" w:hAnsi="TH SarabunIT๙" w:cs="TH SarabunIT๙" w:hint="cs"/>
                <w:i/>
                <w:iCs/>
                <w:noProof/>
                <w:sz w:val="32"/>
                <w:szCs w:val="32"/>
                <w:cs/>
                <w:lang w:bidi="th-TH"/>
              </w:rPr>
              <w:t>๓๖</w:t>
            </w:r>
            <w:r w:rsidR="003348A7">
              <w:rPr>
                <w:rFonts w:ascii="TH SarabunIT๙" w:hAnsi="TH SarabunIT๙" w:cs="TH SarabunIT๙"/>
                <w:i/>
                <w:iCs/>
                <w:noProof/>
                <w:sz w:val="32"/>
                <w:szCs w:val="32"/>
              </w:rPr>
              <w:t>-</w:t>
            </w:r>
            <w:r w:rsidR="00B161E5">
              <w:rPr>
                <w:rFonts w:ascii="TH SarabunIT๙" w:hAnsi="TH SarabunIT๙" w:cs="TH SarabunIT๙" w:hint="cs"/>
                <w:i/>
                <w:iCs/>
                <w:noProof/>
                <w:sz w:val="32"/>
                <w:szCs w:val="32"/>
                <w:cs/>
                <w:lang w:bidi="th-TH"/>
              </w:rPr>
              <w:t>708224</w:t>
            </w:r>
            <w:r w:rsidR="003348A7">
              <w:rPr>
                <w:rFonts w:ascii="TH SarabunIT๙" w:hAnsi="TH SarabunIT๙" w:cs="TH SarabunIT๙"/>
                <w:i/>
                <w:iCs/>
                <w:noProof/>
                <w:sz w:val="32"/>
                <w:szCs w:val="32"/>
              </w:rPr>
              <w:t xml:space="preserve"> </w:t>
            </w:r>
            <w:r w:rsidR="00094F82" w:rsidRPr="003348A7">
              <w:rPr>
                <w:rFonts w:ascii="TH SarabunIT๙" w:hAnsi="TH SarabunIT๙" w:cs="TH SarabunIT๙"/>
                <w:i/>
                <w:iCs/>
                <w:noProof/>
                <w:sz w:val="32"/>
                <w:szCs w:val="32"/>
              </w:rPr>
              <w:t>/</w:t>
            </w:r>
            <w:r w:rsidR="003348A7">
              <w:rPr>
                <w:rFonts w:ascii="TH SarabunIT๙" w:hAnsi="TH SarabunIT๙" w:cs="TH SarabunIT๙"/>
                <w:i/>
                <w:iCs/>
                <w:noProof/>
                <w:sz w:val="32"/>
                <w:szCs w:val="32"/>
              </w:rPr>
              <w:t xml:space="preserve"> </w:t>
            </w:r>
            <w:r w:rsidR="00094F82" w:rsidRPr="003348A7">
              <w:rPr>
                <w:rFonts w:ascii="TH SarabunIT๙" w:hAnsi="TH SarabunIT๙" w:cs="TH SarabunIT๙"/>
                <w:i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14:paraId="7A7B0601" w14:textId="77777777" w:rsidR="003348A7" w:rsidRDefault="00A13B6C" w:rsidP="008C1396">
            <w:pPr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 จันทร์ ถึง วันศุกร์ </w:t>
            </w:r>
            <w:r w:rsidR="00094F82"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(</w:t>
            </w:r>
            <w:r w:rsidR="00094F82"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 xml:space="preserve">) </w:t>
            </w:r>
          </w:p>
          <w:p w14:paraId="25B1CDDF" w14:textId="5CA24D72" w:rsidR="00094F82" w:rsidRPr="003348A7" w:rsidRDefault="00094F82" w:rsidP="008C1396">
            <w:pPr>
              <w:rPr>
                <w:rFonts w:ascii="TH SarabunIT๙" w:hAnsi="TH SarabunIT๙" w:cs="TH SarabunIT๙"/>
                <w:iCs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 xml:space="preserve">08:30 - 16:30 </w:t>
            </w:r>
            <w:r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.</w:t>
            </w:r>
          </w:p>
          <w:p w14:paraId="3133AFEA" w14:textId="77777777" w:rsidR="00313D38" w:rsidRPr="003348A7" w:rsidRDefault="00A13B6C" w:rsidP="009B7715">
            <w:pPr>
              <w:rPr>
                <w:rFonts w:ascii="TH SarabunIT๙" w:hAnsi="TH SarabunIT๙" w:cs="TH SarabunIT๙"/>
                <w:iCs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b/>
                <w:bCs/>
                <w:i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="00575FAF" w:rsidRPr="003348A7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-</w:t>
            </w:r>
          </w:p>
        </w:tc>
      </w:tr>
    </w:tbl>
    <w:p w14:paraId="3CD2E102" w14:textId="77777777" w:rsidR="008E2900" w:rsidRPr="003348A7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</w:p>
    <w:p w14:paraId="338B629D" w14:textId="704ABE2C" w:rsidR="0018441F" w:rsidRPr="003348A7" w:rsidRDefault="00575FAF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14:paraId="66E56C71" w14:textId="5EDB6CBA" w:rsidR="00AD2B5C" w:rsidRDefault="00575FAF" w:rsidP="00575FAF">
      <w:pPr>
        <w:tabs>
          <w:tab w:val="left" w:pos="360"/>
        </w:tabs>
        <w:spacing w:after="0" w:line="240" w:lineRule="auto"/>
        <w:rPr>
          <w:rFonts w:ascii="TH SarabunIT๙" w:hAnsi="TH SarabunIT๙" w:cs="TH SarabunIT๙"/>
          <w:noProof/>
          <w:sz w:val="32"/>
          <w:szCs w:val="32"/>
        </w:rPr>
      </w:pPr>
      <w:r w:rsidRPr="003348A7">
        <w:rPr>
          <w:rFonts w:ascii="TH SarabunIT๙" w:hAnsi="TH SarabunIT๙" w:cs="TH SarabunIT๙"/>
          <w:noProof/>
          <w:sz w:val="32"/>
          <w:szCs w:val="32"/>
        </w:rPr>
        <w:t>1.</w:t>
      </w:r>
      <w:r w:rsidR="00AD2B5C"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 xml:space="preserve"> 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การถมดินที่ต้องแจ้งต่อเจ้าพนักงานท้องถิ่นจะต้องมีองค์ประกอบที่ครบถ้วน ดังนี้</w:t>
      </w:r>
      <w:r w:rsidRPr="003348A7">
        <w:rPr>
          <w:rFonts w:ascii="TH SarabunIT๙" w:hAnsi="TH SarabunIT๙" w:cs="TH SarabunIT๙"/>
          <w:noProof/>
          <w:sz w:val="32"/>
          <w:szCs w:val="32"/>
        </w:rPr>
        <w:br/>
        <w:t xml:space="preserve">         1.1</w:t>
      </w:r>
      <w:r w:rsidR="00BC490B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การดำเนินการถมดินนั้นจะต้องเป็นการดำเนินการในท้องที่ที่พระราชบัญญัติการขุดดินและถมดินใช้บังคับ ได้แก่</w:t>
      </w:r>
      <w:r w:rsidRPr="003348A7">
        <w:rPr>
          <w:rFonts w:ascii="TH SarabunIT๙" w:hAnsi="TH SarabunIT๙" w:cs="TH SarabunIT๙"/>
          <w:noProof/>
          <w:sz w:val="32"/>
          <w:szCs w:val="32"/>
        </w:rPr>
        <w:br/>
        <w:t xml:space="preserve">              1) 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เทศบาล</w:t>
      </w:r>
      <w:r w:rsidRPr="003348A7">
        <w:rPr>
          <w:rFonts w:ascii="TH SarabunIT๙" w:hAnsi="TH SarabunIT๙" w:cs="TH SarabunIT๙"/>
          <w:noProof/>
          <w:sz w:val="32"/>
          <w:szCs w:val="32"/>
        </w:rPr>
        <w:br/>
        <w:t xml:space="preserve">              2) 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กรุงเทพมหานคร</w:t>
      </w:r>
      <w:r w:rsidRPr="003348A7">
        <w:rPr>
          <w:rFonts w:ascii="TH SarabunIT๙" w:hAnsi="TH SarabunIT๙" w:cs="TH SarabunIT๙"/>
          <w:noProof/>
          <w:sz w:val="32"/>
          <w:szCs w:val="32"/>
        </w:rPr>
        <w:br/>
        <w:t xml:space="preserve">              3) 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เมืองพัทยา</w:t>
      </w:r>
      <w:r w:rsidRPr="003348A7">
        <w:rPr>
          <w:rFonts w:ascii="TH SarabunIT๙" w:hAnsi="TH SarabunIT๙" w:cs="TH SarabunIT๙"/>
          <w:noProof/>
          <w:sz w:val="32"/>
          <w:szCs w:val="32"/>
        </w:rPr>
        <w:br/>
        <w:t xml:space="preserve">              4) 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องค์กรปกครองส่วนท้องถิ่นอื่นตามที่มีกฎหมายโดยเฉพาะจัดตั้งขึ้น ซึ่งรัฐมนตรีประกาศกำหนดใน</w:t>
      </w:r>
      <w:r w:rsidR="00BC490B">
        <w:rPr>
          <w:rFonts w:ascii="TH SarabunIT๙" w:hAnsi="TH SarabunIT๙" w:cs="TH SarabunIT๙"/>
          <w:noProof/>
          <w:sz w:val="32"/>
          <w:szCs w:val="32"/>
          <w:lang w:bidi="th-TH"/>
        </w:rPr>
        <w:t xml:space="preserve">          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ราชกิจจานุเบกษา</w:t>
      </w:r>
      <w:r w:rsidRPr="003348A7">
        <w:rPr>
          <w:rFonts w:ascii="TH SarabunIT๙" w:hAnsi="TH SarabunIT๙" w:cs="TH SarabunIT๙"/>
          <w:noProof/>
          <w:sz w:val="32"/>
          <w:szCs w:val="32"/>
        </w:rPr>
        <w:br/>
        <w:t xml:space="preserve">              5) 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บริเวณที่มีพระราชกฤษฎีกาให้ใช้บังคับกฎหมายว่าด้วยการควบคุมอาคาร</w:t>
      </w:r>
      <w:r w:rsidRPr="003348A7">
        <w:rPr>
          <w:rFonts w:ascii="TH SarabunIT๙" w:hAnsi="TH SarabunIT๙" w:cs="TH SarabunIT๙"/>
          <w:noProof/>
          <w:sz w:val="32"/>
          <w:szCs w:val="32"/>
        </w:rPr>
        <w:br/>
        <w:t xml:space="preserve">              6) 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เขตผังเมืองรวมตามกฎหมายว่าด้วยการผังเมือง</w:t>
      </w:r>
      <w:r w:rsidRPr="003348A7">
        <w:rPr>
          <w:rFonts w:ascii="TH SarabunIT๙" w:hAnsi="TH SarabunIT๙" w:cs="TH SarabunIT๙"/>
          <w:noProof/>
          <w:sz w:val="32"/>
          <w:szCs w:val="32"/>
        </w:rPr>
        <w:br/>
        <w:t xml:space="preserve">              7) 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 xml:space="preserve">ท้องที่ซึ่งรัฐมนตรีประกาศกำหนดให้ใช้บังคับพระราชบัญญัติการขุดดินและถมดิน </w:t>
      </w:r>
      <w:r w:rsidRPr="003348A7">
        <w:rPr>
          <w:rFonts w:ascii="TH SarabunIT๙" w:hAnsi="TH SarabunIT๙" w:cs="TH SarabunIT๙"/>
          <w:noProof/>
          <w:sz w:val="32"/>
          <w:szCs w:val="32"/>
        </w:rPr>
        <w:t>(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ใช้กับกรณีองค์การบริหารส่วนท้องถิ่นซึ่งไม่อยู่ในเขตควบคุมอาคารและไม่อยู่ในเขตผังเมืองรวม</w:t>
      </w:r>
      <w:r w:rsidRPr="003348A7">
        <w:rPr>
          <w:rFonts w:ascii="TH SarabunIT๙" w:hAnsi="TH SarabunIT๙" w:cs="TH SarabunIT๙"/>
          <w:noProof/>
          <w:sz w:val="32"/>
          <w:szCs w:val="32"/>
        </w:rPr>
        <w:t>)</w:t>
      </w:r>
    </w:p>
    <w:p w14:paraId="1FF5EBD9" w14:textId="77777777" w:rsidR="00AD2B5C" w:rsidRPr="00BC490B" w:rsidRDefault="00AD2B5C" w:rsidP="00575FAF">
      <w:pPr>
        <w:tabs>
          <w:tab w:val="left" w:pos="360"/>
        </w:tabs>
        <w:spacing w:after="0" w:line="240" w:lineRule="auto"/>
        <w:rPr>
          <w:rFonts w:ascii="TH SarabunIT๙" w:hAnsi="TH SarabunIT๙" w:cs="TH SarabunIT๙"/>
          <w:noProof/>
          <w:sz w:val="18"/>
          <w:szCs w:val="18"/>
        </w:rPr>
      </w:pPr>
    </w:p>
    <w:p w14:paraId="71306D4A" w14:textId="77777777" w:rsidR="00AD2B5C" w:rsidRDefault="00AD2B5C" w:rsidP="00AD2B5C">
      <w:pPr>
        <w:tabs>
          <w:tab w:val="left" w:pos="360"/>
        </w:tabs>
        <w:spacing w:after="0" w:line="240" w:lineRule="auto"/>
        <w:ind w:left="360" w:hanging="360"/>
        <w:jc w:val="right"/>
        <w:rPr>
          <w:rFonts w:ascii="TH SarabunIT๙" w:hAnsi="TH SarabunIT๙" w:cs="TH SarabunIT๙"/>
          <w:noProof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>/๑.๒ การดำเนิน....</w:t>
      </w:r>
    </w:p>
    <w:p w14:paraId="69DDB195" w14:textId="77777777" w:rsidR="00AD2B5C" w:rsidRDefault="00AD2B5C" w:rsidP="00AD2B5C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t>- 2 -</w:t>
      </w:r>
    </w:p>
    <w:p w14:paraId="7254DDEE" w14:textId="5D9FD776" w:rsidR="008E2900" w:rsidRPr="003348A7" w:rsidRDefault="00575FAF" w:rsidP="00BC490B">
      <w:pPr>
        <w:tabs>
          <w:tab w:val="left" w:pos="360"/>
        </w:tabs>
        <w:spacing w:after="0" w:line="240" w:lineRule="auto"/>
        <w:ind w:right="-178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noProof/>
          <w:sz w:val="32"/>
          <w:szCs w:val="32"/>
        </w:rPr>
        <w:br/>
        <w:t xml:space="preserve">         1.2</w:t>
      </w:r>
      <w:r w:rsidR="00AD2B5C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 xml:space="preserve">การดำเนินการถมดินเข้าลักษณะตามมาตรา </w:t>
      </w:r>
      <w:r w:rsidRPr="003348A7">
        <w:rPr>
          <w:rFonts w:ascii="TH SarabunIT๙" w:hAnsi="TH SarabunIT๙" w:cs="TH SarabunIT๙"/>
          <w:noProof/>
          <w:sz w:val="32"/>
          <w:szCs w:val="32"/>
        </w:rPr>
        <w:t xml:space="preserve">26 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แห่งพระราชบัญญัติการขุดดินและถมดินคือประสงค์จะทำ</w:t>
      </w:r>
      <w:r w:rsidR="00BC490B">
        <w:rPr>
          <w:rFonts w:ascii="TH SarabunIT๙" w:hAnsi="TH SarabunIT๙" w:cs="TH SarabunIT๙"/>
          <w:noProof/>
          <w:sz w:val="32"/>
          <w:szCs w:val="32"/>
          <w:lang w:bidi="th-TH"/>
        </w:rPr>
        <w:t xml:space="preserve">     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 xml:space="preserve">การถมดินโดยมีความสูงของเนินดินเกินกว่าระดับที่ดินต่างเจ้าของที่อยู่ข้างเคียง และมีพื้นที่เกิน </w:t>
      </w:r>
      <w:r w:rsidRPr="003348A7">
        <w:rPr>
          <w:rFonts w:ascii="TH SarabunIT๙" w:hAnsi="TH SarabunIT๙" w:cs="TH SarabunIT๙"/>
          <w:noProof/>
          <w:sz w:val="32"/>
          <w:szCs w:val="32"/>
        </w:rPr>
        <w:t xml:space="preserve">2,000 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ตารางเมตร หรือ</w:t>
      </w:r>
      <w:r w:rsidR="00BC490B">
        <w:rPr>
          <w:rFonts w:ascii="TH SarabunIT๙" w:hAnsi="TH SarabunIT๙" w:cs="TH SarabunIT๙"/>
          <w:noProof/>
          <w:sz w:val="32"/>
          <w:szCs w:val="32"/>
          <w:lang w:bidi="th-TH"/>
        </w:rPr>
        <w:t xml:space="preserve">       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มีพื้นที่เกินกว่าที่เจ้าพนักงานท้องถิ่นประกาศกำหนด ซึ่งการประกาศของเจ้าพนักงานท้องถิ่นจะต้องไม่เป็นการขัดหรือแย้งกับพระราชบัญญัติการขุดดินและถมดิน</w:t>
      </w:r>
      <w:r w:rsidRPr="003348A7">
        <w:rPr>
          <w:rFonts w:ascii="TH SarabunIT๙" w:hAnsi="TH SarabunIT๙" w:cs="TH SarabunIT๙"/>
          <w:noProof/>
          <w:sz w:val="32"/>
          <w:szCs w:val="32"/>
        </w:rPr>
        <w:br/>
        <w:t xml:space="preserve">     2. 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การพิจารณารับแจ้งการถมดิน</w:t>
      </w:r>
      <w:r w:rsidRPr="003348A7">
        <w:rPr>
          <w:rFonts w:ascii="TH SarabunIT๙" w:hAnsi="TH SarabunIT๙" w:cs="TH SarabunIT๙"/>
          <w:noProof/>
          <w:sz w:val="32"/>
          <w:szCs w:val="32"/>
        </w:rPr>
        <w:br/>
        <w:t xml:space="preserve"> 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 xml:space="preserve">เจ้าพนักงานท้องถิ่นต้องออกใบรับแจ้งตามแบบที่เจ้าพนักงานท้องถิ่นกำหนด เพื่อเป็นหลักฐานการแจ้งภายใน </w:t>
      </w:r>
      <w:r w:rsidRPr="003348A7">
        <w:rPr>
          <w:rFonts w:ascii="TH SarabunIT๙" w:hAnsi="TH SarabunIT๙" w:cs="TH SarabunIT๙"/>
          <w:noProof/>
          <w:sz w:val="32"/>
          <w:szCs w:val="32"/>
        </w:rPr>
        <w:t>7</w:t>
      </w:r>
      <w:r w:rsidR="00BC490B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 xml:space="preserve">วัน นับแต่วันที่ได้รับแจ้ง ถ้าการแจ้งเป็นไปโดยไม่ถูกต้องให้เจ้าพนักงานท้องถิ่นแจ้งให้แก้ไขให้ถูกต้องภายใน </w:t>
      </w:r>
      <w:r w:rsidRPr="003348A7">
        <w:rPr>
          <w:rFonts w:ascii="TH SarabunIT๙" w:hAnsi="TH SarabunIT๙" w:cs="TH SarabunIT๙"/>
          <w:noProof/>
          <w:sz w:val="32"/>
          <w:szCs w:val="32"/>
        </w:rPr>
        <w:t>7</w:t>
      </w:r>
      <w:r w:rsidR="00AD2B5C"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 xml:space="preserve"> 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 xml:space="preserve">วัน นับแต่วันที่มีการแจ้ง ถ้าผู้แจ้งไม่แก้ไขให้ถูกต้องภายใน </w:t>
      </w:r>
      <w:r w:rsidRPr="003348A7">
        <w:rPr>
          <w:rFonts w:ascii="TH SarabunIT๙" w:hAnsi="TH SarabunIT๙" w:cs="TH SarabunIT๙"/>
          <w:noProof/>
          <w:sz w:val="32"/>
          <w:szCs w:val="32"/>
        </w:rPr>
        <w:t>7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 xml:space="preserve">วันนับแต่วันที่ผู้แจ้งได้รับแจ้งให้แก้ไข ให้เจ้าพนักงานท้องถิ่นมีอำนาจออกคำสั่งให้การแจ้งเป็นอันสิ้นผล กรณีถ้าผู้แจ้งได้แก้ไขให้ถูกต้องภายในเวลาที่กำหนด ให้เจ้าพนักงานท้องถิ่นออกใบรับแจ้งให้แก่ผู้แจ้งภายใน </w:t>
      </w:r>
      <w:r w:rsidR="00BC490B">
        <w:rPr>
          <w:rFonts w:ascii="TH SarabunIT๙" w:hAnsi="TH SarabunIT๙" w:cs="TH SarabunIT๙"/>
          <w:noProof/>
          <w:sz w:val="32"/>
          <w:szCs w:val="32"/>
          <w:lang w:bidi="th-TH"/>
        </w:rPr>
        <w:t xml:space="preserve">   </w:t>
      </w:r>
      <w:r w:rsidRPr="003348A7">
        <w:rPr>
          <w:rFonts w:ascii="TH SarabunIT๙" w:hAnsi="TH SarabunIT๙" w:cs="TH SarabunIT๙"/>
          <w:noProof/>
          <w:sz w:val="32"/>
          <w:szCs w:val="32"/>
        </w:rPr>
        <w:t>3</w:t>
      </w:r>
      <w:r w:rsidR="00AD2B5C"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 xml:space="preserve"> </w:t>
      </w:r>
      <w:r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วันนับแต่วันที่ได้รับแจ้งที่ถูกต้อง</w:t>
      </w:r>
      <w:r w:rsidRPr="003348A7">
        <w:rPr>
          <w:rFonts w:ascii="TH SarabunIT๙" w:hAnsi="TH SarabunIT๙" w:cs="TH SarabunIT๙"/>
          <w:noProof/>
          <w:sz w:val="32"/>
          <w:szCs w:val="32"/>
        </w:rPr>
        <w:br/>
      </w:r>
    </w:p>
    <w:p w14:paraId="0552ED64" w14:textId="77777777" w:rsidR="0065175D" w:rsidRPr="003348A7" w:rsidRDefault="0065175D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>ขั้นตอน ระยะเวลา และส่วนงานที่รับผิดชอบ</w:t>
      </w:r>
    </w:p>
    <w:tbl>
      <w:tblPr>
        <w:tblStyle w:val="a4"/>
        <w:tblW w:w="10386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592"/>
        <w:gridCol w:w="1368"/>
        <w:gridCol w:w="1684"/>
        <w:gridCol w:w="1799"/>
      </w:tblGrid>
      <w:tr w:rsidR="00313D38" w:rsidRPr="003348A7" w14:paraId="5E02CB78" w14:textId="77777777" w:rsidTr="00AD2B5C">
        <w:trPr>
          <w:tblHeader/>
        </w:trPr>
        <w:tc>
          <w:tcPr>
            <w:tcW w:w="675" w:type="dxa"/>
            <w:vAlign w:val="center"/>
          </w:tcPr>
          <w:p w14:paraId="5969CC53" w14:textId="77777777" w:rsidR="00313D38" w:rsidRPr="003348A7" w:rsidRDefault="00313D38" w:rsidP="0098687F">
            <w:pPr>
              <w:tabs>
                <w:tab w:val="left" w:pos="360"/>
              </w:tabs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14:paraId="4AD0726E" w14:textId="77777777" w:rsidR="00313D38" w:rsidRPr="003348A7" w:rsidRDefault="00313D38" w:rsidP="0098687F">
            <w:pPr>
              <w:tabs>
                <w:tab w:val="left" w:pos="360"/>
              </w:tabs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14:paraId="39C2BD7A" w14:textId="77777777" w:rsidR="00313D38" w:rsidRPr="003348A7" w:rsidRDefault="00313D38" w:rsidP="0098687F">
            <w:pPr>
              <w:tabs>
                <w:tab w:val="left" w:pos="360"/>
              </w:tabs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14:paraId="37C3AB39" w14:textId="2F2FC03A" w:rsidR="00313D38" w:rsidRPr="003348A7" w:rsidRDefault="00313D38" w:rsidP="00600A25">
            <w:pPr>
              <w:tabs>
                <w:tab w:val="left" w:pos="360"/>
              </w:tabs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14:paraId="688C6C77" w14:textId="77777777" w:rsidR="00313D38" w:rsidRPr="003348A7" w:rsidRDefault="00313D38" w:rsidP="00600A25">
            <w:pPr>
              <w:tabs>
                <w:tab w:val="left" w:pos="360"/>
              </w:tabs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14:paraId="6E2A0B5C" w14:textId="77777777" w:rsidR="00313D38" w:rsidRPr="003348A7" w:rsidRDefault="00313D38" w:rsidP="00AA7734">
            <w:pPr>
              <w:tabs>
                <w:tab w:val="left" w:pos="360"/>
              </w:tabs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D2B5C" w:rsidRPr="003348A7" w14:paraId="50E97DA5" w14:textId="77777777" w:rsidTr="00AD2B5C">
        <w:tc>
          <w:tcPr>
            <w:tcW w:w="675" w:type="dxa"/>
          </w:tcPr>
          <w:p w14:paraId="5E768AD0" w14:textId="2C6E62E0" w:rsidR="00AD2B5C" w:rsidRPr="003348A7" w:rsidRDefault="00AD2B5C" w:rsidP="00AD2B5C">
            <w:pPr>
              <w:tabs>
                <w:tab w:val="left" w:pos="36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Pr="003348A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14:paraId="629F118D" w14:textId="2D4DECCB" w:rsidR="00AD2B5C" w:rsidRPr="003348A7" w:rsidRDefault="00AD2B5C" w:rsidP="00AD2B5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14:paraId="04B836FE" w14:textId="3B3029EB" w:rsidR="00AD2B5C" w:rsidRPr="003348A7" w:rsidRDefault="00AD2B5C" w:rsidP="00AD2B5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92" w:type="dxa"/>
          </w:tcPr>
          <w:p w14:paraId="27C0FB15" w14:textId="77777777" w:rsidR="00AD2B5C" w:rsidRPr="003348A7" w:rsidRDefault="00AD2B5C" w:rsidP="00AD2B5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ผู้แจ้งยื่นเอกสารแจ้งการถมดิน ตามที่กำหนดให้เจ้าพนักงานท้องถิ่นดำเนินการตรวจสอบข้อมูล</w:t>
            </w:r>
          </w:p>
          <w:p w14:paraId="2A225131" w14:textId="77777777" w:rsidR="00AD2B5C" w:rsidRPr="003348A7" w:rsidRDefault="00AD2B5C" w:rsidP="00AD2B5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68" w:type="dxa"/>
          </w:tcPr>
          <w:p w14:paraId="4874A2C9" w14:textId="0D78DAA3" w:rsidR="00AD2B5C" w:rsidRPr="003348A7" w:rsidRDefault="00AD2B5C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1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14:paraId="6F50A442" w14:textId="77777777" w:rsidR="00AD2B5C" w:rsidRDefault="00AD2B5C" w:rsidP="00AD2B5C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กองช่าง</w:t>
            </w:r>
          </w:p>
          <w:p w14:paraId="03BA5963" w14:textId="77777777" w:rsidR="00AD2B5C" w:rsidRDefault="00AD2B5C" w:rsidP="00AD2B5C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องค์การบริหารส่วนตำบล</w:t>
            </w:r>
          </w:p>
          <w:p w14:paraId="3D95E78A" w14:textId="3E683861" w:rsidR="00AD2B5C" w:rsidRPr="003348A7" w:rsidRDefault="00092255" w:rsidP="00AD2B5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ดงมะรุม</w:t>
            </w:r>
          </w:p>
        </w:tc>
        <w:tc>
          <w:tcPr>
            <w:tcW w:w="1799" w:type="dxa"/>
          </w:tcPr>
          <w:p w14:paraId="3AE07B5D" w14:textId="358CC4FA" w:rsidR="00AD2B5C" w:rsidRPr="003348A7" w:rsidRDefault="00AD2B5C" w:rsidP="00AD2B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D2B5C" w:rsidRPr="003348A7" w14:paraId="325CEC6B" w14:textId="77777777" w:rsidTr="00AD2B5C">
        <w:tc>
          <w:tcPr>
            <w:tcW w:w="675" w:type="dxa"/>
          </w:tcPr>
          <w:p w14:paraId="731B9F5F" w14:textId="77777777" w:rsidR="00AD2B5C" w:rsidRPr="003348A7" w:rsidRDefault="00AD2B5C" w:rsidP="00AD2B5C">
            <w:pPr>
              <w:tabs>
                <w:tab w:val="left" w:pos="36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2</w:t>
            </w:r>
            <w:r w:rsidRPr="003348A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14:paraId="05BDFB26" w14:textId="77777777" w:rsidR="00AD2B5C" w:rsidRPr="003348A7" w:rsidRDefault="00AD2B5C" w:rsidP="00AD2B5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14:paraId="64588930" w14:textId="77777777" w:rsidR="00AD2B5C" w:rsidRPr="003348A7" w:rsidRDefault="00AD2B5C" w:rsidP="00AD2B5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92" w:type="dxa"/>
          </w:tcPr>
          <w:p w14:paraId="3393F2F8" w14:textId="77777777" w:rsidR="00AD2B5C" w:rsidRPr="003348A7" w:rsidRDefault="00AD2B5C" w:rsidP="00AD2B5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 xml:space="preserve">เจ้าพนักงานท้องถิ่นดำเนินการตรวจสอบและพิจารณา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(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กรณีถูกต้อง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)</w:t>
            </w:r>
          </w:p>
          <w:p w14:paraId="4DDCE996" w14:textId="77777777" w:rsidR="00AD2B5C" w:rsidRPr="003348A7" w:rsidRDefault="00AD2B5C" w:rsidP="00AD2B5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68" w:type="dxa"/>
          </w:tcPr>
          <w:p w14:paraId="2EFA0300" w14:textId="77777777" w:rsidR="00AD2B5C" w:rsidRPr="003348A7" w:rsidRDefault="00AD2B5C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5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14:paraId="733CDDED" w14:textId="77777777" w:rsidR="00AD2B5C" w:rsidRDefault="00AD2B5C" w:rsidP="00AD2B5C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กองช่าง</w:t>
            </w:r>
          </w:p>
          <w:p w14:paraId="011AC12A" w14:textId="77777777" w:rsidR="00AD2B5C" w:rsidRDefault="00AD2B5C" w:rsidP="00AD2B5C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องค์การบริหารส่วนตำบล</w:t>
            </w:r>
          </w:p>
          <w:p w14:paraId="4851D2DE" w14:textId="3F2E30F0" w:rsidR="00AD2B5C" w:rsidRPr="003348A7" w:rsidRDefault="00092255" w:rsidP="00AD2B5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ดงมะรุม</w:t>
            </w:r>
          </w:p>
        </w:tc>
        <w:tc>
          <w:tcPr>
            <w:tcW w:w="1799" w:type="dxa"/>
          </w:tcPr>
          <w:p w14:paraId="06136D83" w14:textId="746D8DDF" w:rsidR="00AD2B5C" w:rsidRPr="003348A7" w:rsidRDefault="00AD2B5C" w:rsidP="00AD2B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D2B5C" w:rsidRPr="003348A7" w14:paraId="05D53ED1" w14:textId="77777777" w:rsidTr="00AD2B5C">
        <w:tc>
          <w:tcPr>
            <w:tcW w:w="675" w:type="dxa"/>
          </w:tcPr>
          <w:p w14:paraId="31E696B2" w14:textId="77777777" w:rsidR="00AD2B5C" w:rsidRPr="003348A7" w:rsidRDefault="00AD2B5C" w:rsidP="00AD2B5C">
            <w:pPr>
              <w:tabs>
                <w:tab w:val="left" w:pos="36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3</w:t>
            </w:r>
            <w:r w:rsidRPr="003348A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14:paraId="762FEBA0" w14:textId="77777777" w:rsidR="00AD2B5C" w:rsidRPr="003348A7" w:rsidRDefault="00AD2B5C" w:rsidP="00AD2B5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การลงนาม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/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คณะกรรมการมีมติ</w:t>
            </w:r>
          </w:p>
          <w:p w14:paraId="276F4579" w14:textId="77777777" w:rsidR="00AD2B5C" w:rsidRPr="003348A7" w:rsidRDefault="00AD2B5C" w:rsidP="00AD2B5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92" w:type="dxa"/>
          </w:tcPr>
          <w:p w14:paraId="72C8FF9B" w14:textId="77777777" w:rsidR="00AD2B5C" w:rsidRPr="003348A7" w:rsidRDefault="00AD2B5C" w:rsidP="00AD2B5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เจ้าพนักงานท้องถิ่นออกใบรับแจ้ง และแจ้งให้ผู้แจ้งมารับใบรับแจ้ง</w:t>
            </w:r>
          </w:p>
          <w:p w14:paraId="2402D68B" w14:textId="77777777" w:rsidR="00AD2B5C" w:rsidRPr="003348A7" w:rsidRDefault="00AD2B5C" w:rsidP="00AD2B5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68" w:type="dxa"/>
          </w:tcPr>
          <w:p w14:paraId="1BED6871" w14:textId="77777777" w:rsidR="00AD2B5C" w:rsidRPr="003348A7" w:rsidRDefault="00AD2B5C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1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14:paraId="625874EA" w14:textId="77777777" w:rsidR="00AD2B5C" w:rsidRDefault="00AD2B5C" w:rsidP="00AD2B5C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กองช่าง</w:t>
            </w:r>
          </w:p>
          <w:p w14:paraId="768A1AAF" w14:textId="77777777" w:rsidR="00AD2B5C" w:rsidRDefault="00AD2B5C" w:rsidP="00AD2B5C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องค์การบริหารส่วนตำบล</w:t>
            </w:r>
          </w:p>
          <w:p w14:paraId="7DCC77A3" w14:textId="3CCBDA83" w:rsidR="00AD2B5C" w:rsidRPr="003348A7" w:rsidRDefault="00092255" w:rsidP="00AD2B5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ดงมะรุม</w:t>
            </w:r>
          </w:p>
        </w:tc>
        <w:tc>
          <w:tcPr>
            <w:tcW w:w="1799" w:type="dxa"/>
          </w:tcPr>
          <w:p w14:paraId="28169816" w14:textId="29E8A929" w:rsidR="00AD2B5C" w:rsidRPr="003348A7" w:rsidRDefault="00AD2B5C" w:rsidP="00AD2B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14:paraId="599CE047" w14:textId="65AFDAD1" w:rsidR="008E2900" w:rsidRDefault="00C26ED0" w:rsidP="003348A7">
      <w:p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sz w:val="32"/>
          <w:szCs w:val="32"/>
        </w:rPr>
      </w:pP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 xml:space="preserve">ระยะเวลาดำเนินการรวม </w:t>
      </w:r>
      <w:r w:rsidR="00452B6B"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 xml:space="preserve"> </w:t>
      </w: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 xml:space="preserve"> </w:t>
      </w:r>
      <w:r w:rsidR="009B68CC" w:rsidRPr="00BC490B">
        <w:rPr>
          <w:rFonts w:ascii="TH SarabunIT๙" w:hAnsi="TH SarabunIT๙" w:cs="TH SarabunIT๙"/>
          <w:i/>
          <w:iCs/>
          <w:noProof/>
          <w:sz w:val="32"/>
          <w:szCs w:val="32"/>
        </w:rPr>
        <w:t xml:space="preserve">7 </w:t>
      </w:r>
      <w:r w:rsidR="009B68CC" w:rsidRPr="00BC490B">
        <w:rPr>
          <w:rFonts w:ascii="TH SarabunIT๙" w:hAnsi="TH SarabunIT๙" w:cs="TH SarabunIT๙"/>
          <w:i/>
          <w:iCs/>
          <w:noProof/>
          <w:sz w:val="32"/>
          <w:szCs w:val="32"/>
          <w:cs/>
          <w:lang w:bidi="th-TH"/>
        </w:rPr>
        <w:t>วัน</w:t>
      </w:r>
    </w:p>
    <w:p w14:paraId="65CCCDFB" w14:textId="77777777" w:rsidR="00AD2B5C" w:rsidRPr="003348A7" w:rsidRDefault="00AD2B5C" w:rsidP="003348A7">
      <w:p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sz w:val="32"/>
          <w:szCs w:val="32"/>
        </w:rPr>
      </w:pPr>
    </w:p>
    <w:p w14:paraId="0DFE24A5" w14:textId="77777777" w:rsidR="0085230C" w:rsidRPr="003348A7" w:rsidRDefault="0085230C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>งานบริการนี้</w:t>
      </w:r>
      <w:r w:rsidR="00263F10"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 xml:space="preserve"> </w:t>
      </w: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>ผ่านการดำเนินการลดขั้นตอน และระยะเวลาปฏิบัติราชการมา</w:t>
      </w:r>
      <w:r w:rsidR="00263F10"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>แล้ว</w:t>
      </w: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ab/>
      </w:r>
    </w:p>
    <w:p w14:paraId="3D2FEFE6" w14:textId="119CC08A" w:rsidR="008D7B9E" w:rsidRPr="003348A7" w:rsidRDefault="00AD2B5C" w:rsidP="00C26ED0">
      <w:pPr>
        <w:tabs>
          <w:tab w:val="left" w:pos="36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t xml:space="preserve">      </w:t>
      </w:r>
      <w:r w:rsidR="009B68CC" w:rsidRPr="003348A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14:paraId="335832AD" w14:textId="77777777" w:rsidR="008E2900" w:rsidRDefault="008E2900" w:rsidP="00C26ED0">
      <w:pPr>
        <w:tabs>
          <w:tab w:val="left" w:pos="360"/>
        </w:tabs>
        <w:spacing w:after="0" w:line="240" w:lineRule="auto"/>
        <w:rPr>
          <w:rFonts w:ascii="TH SarabunIT๙" w:hAnsi="TH SarabunIT๙" w:cs="TH SarabunIT๙"/>
          <w:sz w:val="32"/>
          <w:szCs w:val="32"/>
          <w:lang w:bidi="th-TH"/>
        </w:rPr>
      </w:pPr>
    </w:p>
    <w:p w14:paraId="45932E7F" w14:textId="77777777" w:rsidR="00AD2B5C" w:rsidRDefault="00AD2B5C" w:rsidP="00C26ED0">
      <w:pPr>
        <w:tabs>
          <w:tab w:val="left" w:pos="360"/>
        </w:tabs>
        <w:spacing w:after="0" w:line="240" w:lineRule="auto"/>
        <w:rPr>
          <w:rFonts w:ascii="TH SarabunIT๙" w:hAnsi="TH SarabunIT๙" w:cs="TH SarabunIT๙"/>
          <w:sz w:val="32"/>
          <w:szCs w:val="32"/>
          <w:lang w:bidi="th-TH"/>
        </w:rPr>
      </w:pPr>
    </w:p>
    <w:p w14:paraId="3A6B991A" w14:textId="77777777" w:rsidR="00AD2B5C" w:rsidRDefault="00AD2B5C" w:rsidP="00C26ED0">
      <w:pPr>
        <w:tabs>
          <w:tab w:val="left" w:pos="360"/>
        </w:tabs>
        <w:spacing w:after="0" w:line="240" w:lineRule="auto"/>
        <w:rPr>
          <w:rFonts w:ascii="TH SarabunIT๙" w:hAnsi="TH SarabunIT๙" w:cs="TH SarabunIT๙"/>
          <w:sz w:val="32"/>
          <w:szCs w:val="32"/>
          <w:lang w:bidi="th-TH"/>
        </w:rPr>
      </w:pPr>
    </w:p>
    <w:p w14:paraId="714A8ECA" w14:textId="77777777" w:rsidR="00AD2B5C" w:rsidRDefault="00AD2B5C" w:rsidP="00AD2B5C">
      <w:pPr>
        <w:tabs>
          <w:tab w:val="left" w:pos="36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454D3DE" w14:textId="77777777" w:rsidR="00AD2B5C" w:rsidRDefault="00AD2B5C" w:rsidP="00AD2B5C">
      <w:pPr>
        <w:tabs>
          <w:tab w:val="left" w:pos="36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550C87C" w14:textId="77777777" w:rsidR="00AD2B5C" w:rsidRDefault="00AD2B5C" w:rsidP="00AD2B5C">
      <w:pPr>
        <w:tabs>
          <w:tab w:val="left" w:pos="360"/>
        </w:tabs>
        <w:spacing w:after="0" w:line="240" w:lineRule="auto"/>
        <w:ind w:left="360" w:hanging="360"/>
        <w:jc w:val="right"/>
        <w:rPr>
          <w:rFonts w:ascii="TH SarabunIT๙" w:hAnsi="TH SarabunIT๙" w:cs="TH SarabunIT๙"/>
          <w:noProof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>/๑๕.รายการ....</w:t>
      </w:r>
    </w:p>
    <w:p w14:paraId="172818E9" w14:textId="77777777" w:rsidR="00AD2B5C" w:rsidRDefault="00AD2B5C" w:rsidP="00AD2B5C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6C1A17DF" w14:textId="77777777" w:rsidR="00BC490B" w:rsidRDefault="00BC490B" w:rsidP="00AD2B5C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785070A4" w14:textId="5819AD4C" w:rsidR="00AD2B5C" w:rsidRDefault="00AD2B5C" w:rsidP="00AD2B5C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t>- 3 -</w:t>
      </w:r>
    </w:p>
    <w:p w14:paraId="7A7D2B0B" w14:textId="77777777" w:rsidR="00AD2B5C" w:rsidRPr="003348A7" w:rsidRDefault="00AD2B5C" w:rsidP="00C26ED0">
      <w:pPr>
        <w:tabs>
          <w:tab w:val="left" w:pos="360"/>
        </w:tabs>
        <w:spacing w:after="0" w:line="240" w:lineRule="auto"/>
        <w:rPr>
          <w:rFonts w:ascii="TH SarabunIT๙" w:hAnsi="TH SarabunIT๙" w:cs="TH SarabunIT๙"/>
          <w:sz w:val="32"/>
          <w:szCs w:val="32"/>
          <w:lang w:bidi="th-TH"/>
        </w:rPr>
      </w:pPr>
    </w:p>
    <w:p w14:paraId="731312B5" w14:textId="77777777" w:rsidR="00AA7734" w:rsidRPr="003348A7" w:rsidRDefault="00AA7734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14:paraId="3DC1A6E2" w14:textId="77777777" w:rsidR="0019582A" w:rsidRPr="003348A7" w:rsidRDefault="00452B6B" w:rsidP="00AA7734">
      <w:pPr>
        <w:spacing w:after="0" w:line="240" w:lineRule="auto"/>
        <w:ind w:left="45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  <w:t>15</w:t>
      </w:r>
      <w:r w:rsidR="00AA7734"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  <w:t>.1)</w:t>
      </w:r>
      <w:r w:rsidR="00AA7734"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Style w:val="a4"/>
        <w:tblW w:w="10386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C4ACB" w:rsidRPr="003348A7" w14:paraId="1CAEAB76" w14:textId="77777777" w:rsidTr="004E651F">
        <w:trPr>
          <w:tblHeader/>
          <w:jc w:val="center"/>
        </w:trPr>
        <w:tc>
          <w:tcPr>
            <w:tcW w:w="675" w:type="dxa"/>
            <w:vAlign w:val="center"/>
          </w:tcPr>
          <w:p w14:paraId="492C1321" w14:textId="77777777" w:rsidR="003C25A4" w:rsidRPr="003348A7" w:rsidRDefault="003C25A4" w:rsidP="00914267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14:paraId="3AE6A976" w14:textId="77777777" w:rsidR="003C25A4" w:rsidRPr="003348A7" w:rsidRDefault="003C25A4" w:rsidP="00914267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14:paraId="3DFFF0DB" w14:textId="2846C254" w:rsidR="003C25A4" w:rsidRPr="003348A7" w:rsidRDefault="00452B6B" w:rsidP="00452B6B">
            <w:pPr>
              <w:tabs>
                <w:tab w:val="left" w:pos="360"/>
              </w:tabs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หน่วยงาน</w:t>
            </w:r>
            <w:r w:rsidR="004E651F"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ภาครัฐ</w:t>
            </w: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14:paraId="1EC7C4FF" w14:textId="77777777" w:rsidR="003C25A4" w:rsidRPr="003348A7" w:rsidRDefault="003C25A4" w:rsidP="00914267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จำนวนเอกสาร</w:t>
            </w: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14:paraId="70DD3064" w14:textId="77777777" w:rsidR="003C25A4" w:rsidRPr="003348A7" w:rsidRDefault="003C25A4" w:rsidP="00914267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จำนวนเอกสาร</w:t>
            </w: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14:paraId="709670A6" w14:textId="77777777" w:rsidR="003C25A4" w:rsidRPr="003348A7" w:rsidRDefault="003C25A4" w:rsidP="00452B6B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14:paraId="566C881D" w14:textId="77777777" w:rsidR="003C25A4" w:rsidRPr="003348A7" w:rsidRDefault="003C25A4" w:rsidP="00914267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3348A7" w14:paraId="02E3093D" w14:textId="77777777" w:rsidTr="00AD2B5C">
        <w:trPr>
          <w:jc w:val="center"/>
        </w:trPr>
        <w:tc>
          <w:tcPr>
            <w:tcW w:w="675" w:type="dxa"/>
          </w:tcPr>
          <w:p w14:paraId="0FFF921A" w14:textId="21D3E466" w:rsidR="00452B6B" w:rsidRPr="003348A7" w:rsidRDefault="00AC4ACB" w:rsidP="00AD2B5C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="00811134" w:rsidRPr="003348A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14:paraId="5A94AE89" w14:textId="1854C23D" w:rsidR="00452B6B" w:rsidRPr="003348A7" w:rsidRDefault="00AC4ACB" w:rsidP="00452B6B">
            <w:pPr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14:paraId="14F8955D" w14:textId="29A2FCE8" w:rsidR="00452B6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1F86D13A" w14:textId="2B84ED4F" w:rsidR="00452B6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14:paraId="121559A4" w14:textId="4957248A" w:rsidR="00452B6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14:paraId="581CAB90" w14:textId="319093EA" w:rsidR="00452B6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14:paraId="5EEE9BFC" w14:textId="1981B806" w:rsidR="00452B6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  <w:tr w:rsidR="00AC4ACB" w:rsidRPr="003348A7" w14:paraId="2437DF15" w14:textId="77777777" w:rsidTr="00AD2B5C">
        <w:trPr>
          <w:jc w:val="center"/>
        </w:trPr>
        <w:tc>
          <w:tcPr>
            <w:tcW w:w="675" w:type="dxa"/>
          </w:tcPr>
          <w:p w14:paraId="60D77B97" w14:textId="77777777" w:rsidR="00452B6B" w:rsidRPr="003348A7" w:rsidRDefault="00AC4ACB" w:rsidP="00AD2B5C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2</w:t>
            </w:r>
            <w:r w:rsidR="00811134" w:rsidRPr="003348A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14:paraId="45AD3B61" w14:textId="77777777" w:rsidR="00452B6B" w:rsidRPr="003348A7" w:rsidRDefault="00AC4ACB" w:rsidP="00452B6B">
            <w:pPr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หนังสือรับรองนิติบุคคล</w:t>
            </w:r>
          </w:p>
        </w:tc>
        <w:tc>
          <w:tcPr>
            <w:tcW w:w="1843" w:type="dxa"/>
          </w:tcPr>
          <w:p w14:paraId="21CBC4D1" w14:textId="77777777" w:rsidR="00452B6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214A51D5" w14:textId="77777777" w:rsidR="00452B6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14:paraId="3B320BEE" w14:textId="77777777" w:rsidR="00452B6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14:paraId="0A00821B" w14:textId="77777777" w:rsidR="00452B6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14:paraId="508BF4B7" w14:textId="77777777" w:rsidR="00452B6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</w:tbl>
    <w:p w14:paraId="6F918D30" w14:textId="77777777" w:rsidR="00422EAB" w:rsidRPr="003348A7" w:rsidRDefault="00422EAB" w:rsidP="0050561E">
      <w:pPr>
        <w:spacing w:after="0" w:line="240" w:lineRule="auto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</w:p>
    <w:p w14:paraId="3DE25BA8" w14:textId="77777777" w:rsidR="00A10CDA" w:rsidRPr="003348A7" w:rsidRDefault="00452B6B" w:rsidP="00A10CDA">
      <w:pPr>
        <w:spacing w:after="0" w:line="240" w:lineRule="auto"/>
        <w:ind w:left="45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</w:pP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  <w:t>15</w:t>
      </w:r>
      <w:r w:rsidR="00A10CDA"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  <w:t>.2)</w:t>
      </w:r>
      <w:r w:rsidR="00A10CDA"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Style w:val="a4"/>
        <w:tblW w:w="10386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600A25" w:rsidRPr="003348A7" w14:paraId="14EA5AED" w14:textId="77777777" w:rsidTr="00AD2B5C">
        <w:trPr>
          <w:tblHeader/>
        </w:trPr>
        <w:tc>
          <w:tcPr>
            <w:tcW w:w="675" w:type="dxa"/>
            <w:vAlign w:val="center"/>
          </w:tcPr>
          <w:p w14:paraId="2FE30131" w14:textId="77777777" w:rsidR="00422EAB" w:rsidRPr="003348A7" w:rsidRDefault="00422EAB" w:rsidP="0098687F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14:paraId="32B18161" w14:textId="77777777" w:rsidR="00422EAB" w:rsidRPr="003348A7" w:rsidRDefault="00422EAB" w:rsidP="0098687F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14:paraId="5EBD3224" w14:textId="6D4B0138" w:rsidR="00422EAB" w:rsidRPr="003348A7" w:rsidRDefault="004E651F" w:rsidP="001B2D23">
            <w:pPr>
              <w:tabs>
                <w:tab w:val="left" w:pos="360"/>
              </w:tabs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cs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หน่วยงานภาครัฐผู้ออกเอกสาร</w:t>
            </w:r>
          </w:p>
        </w:tc>
        <w:tc>
          <w:tcPr>
            <w:tcW w:w="1559" w:type="dxa"/>
            <w:vAlign w:val="center"/>
          </w:tcPr>
          <w:p w14:paraId="1B3968FF" w14:textId="77777777" w:rsidR="00422EAB" w:rsidRPr="003348A7" w:rsidRDefault="00422EAB" w:rsidP="001B2D23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จำนวนเอกสาร</w:t>
            </w: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14:paraId="047DB0EB" w14:textId="77777777" w:rsidR="00422EAB" w:rsidRPr="003348A7" w:rsidRDefault="00422EAB" w:rsidP="001B2D23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จำนวนเอกสาร</w:t>
            </w: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14:paraId="64F8D646" w14:textId="77777777" w:rsidR="00422EAB" w:rsidRPr="003348A7" w:rsidRDefault="00422EAB" w:rsidP="00FE5795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14:paraId="39413065" w14:textId="77777777" w:rsidR="00422EAB" w:rsidRPr="003348A7" w:rsidRDefault="00422EAB" w:rsidP="001B2D23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3348A7" w14:paraId="7ED62404" w14:textId="77777777" w:rsidTr="00AD2B5C">
        <w:tc>
          <w:tcPr>
            <w:tcW w:w="675" w:type="dxa"/>
          </w:tcPr>
          <w:p w14:paraId="7845BF89" w14:textId="58EDE4CC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="00811134" w:rsidRPr="003348A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14:paraId="26D1F5EA" w14:textId="7E6957D1" w:rsidR="00AC4ACB" w:rsidRPr="003348A7" w:rsidRDefault="00AC4ACB" w:rsidP="00AC4ACB">
            <w:pPr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แผนผังบริเวณที่ประสงค์จะดำเนินการถมดิน</w:t>
            </w:r>
          </w:p>
        </w:tc>
        <w:tc>
          <w:tcPr>
            <w:tcW w:w="1843" w:type="dxa"/>
          </w:tcPr>
          <w:p w14:paraId="5FD3D152" w14:textId="2A5AF49F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5C122349" w14:textId="7E674FCD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14:paraId="3EE081F5" w14:textId="5C6D55B8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14:paraId="45E6770F" w14:textId="697E638F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14:paraId="3572593C" w14:textId="30BE5E7C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  <w:tr w:rsidR="00AC4ACB" w:rsidRPr="003348A7" w14:paraId="00FDAC53" w14:textId="77777777" w:rsidTr="00AD2B5C">
        <w:tc>
          <w:tcPr>
            <w:tcW w:w="675" w:type="dxa"/>
          </w:tcPr>
          <w:p w14:paraId="0E75F0DD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2</w:t>
            </w:r>
            <w:r w:rsidR="00811134" w:rsidRPr="003348A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14:paraId="5DA605A8" w14:textId="77777777" w:rsidR="00AC4ACB" w:rsidRPr="003348A7" w:rsidRDefault="00AC4ACB" w:rsidP="00AC4ACB">
            <w:pPr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แผนผังแสดงเขตที่ดินและที่ดินบริเวณข้างเคียง</w:t>
            </w:r>
          </w:p>
        </w:tc>
        <w:tc>
          <w:tcPr>
            <w:tcW w:w="1843" w:type="dxa"/>
          </w:tcPr>
          <w:p w14:paraId="4533E0C9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7243684B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14:paraId="1F04E6F4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14:paraId="1A1CF316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14:paraId="63A661AA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  <w:tr w:rsidR="00AC4ACB" w:rsidRPr="003348A7" w14:paraId="3426D71D" w14:textId="77777777" w:rsidTr="00AD2B5C">
        <w:tc>
          <w:tcPr>
            <w:tcW w:w="675" w:type="dxa"/>
          </w:tcPr>
          <w:p w14:paraId="1EC89F68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3</w:t>
            </w:r>
            <w:r w:rsidR="00811134" w:rsidRPr="003348A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14:paraId="1198158D" w14:textId="77777777" w:rsidR="00AC4ACB" w:rsidRPr="003348A7" w:rsidRDefault="00AC4ACB" w:rsidP="00AC4ACB">
            <w:pPr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แบบแปลน รายการประกอบแบบแปลน</w:t>
            </w:r>
          </w:p>
        </w:tc>
        <w:tc>
          <w:tcPr>
            <w:tcW w:w="1843" w:type="dxa"/>
          </w:tcPr>
          <w:p w14:paraId="127F8D1E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42556D49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14:paraId="624E603F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14:paraId="73CF476C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14:paraId="71F3E1B5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  <w:tr w:rsidR="00AC4ACB" w:rsidRPr="003348A7" w14:paraId="5FD91B32" w14:textId="77777777" w:rsidTr="00AD2B5C">
        <w:tc>
          <w:tcPr>
            <w:tcW w:w="675" w:type="dxa"/>
          </w:tcPr>
          <w:p w14:paraId="51173ED6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4</w:t>
            </w:r>
            <w:r w:rsidR="00811134" w:rsidRPr="003348A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14:paraId="03D286A4" w14:textId="77777777" w:rsidR="00AC4ACB" w:rsidRPr="003348A7" w:rsidRDefault="00AC4ACB" w:rsidP="00AC4ACB">
            <w:pPr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โฉนดที่ดิน น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.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ส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.3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หรือ ส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.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ค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.1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ขนาดเท่าต้นฉบับทุกหน้า พร้อมเจ้าของที่ดินลงนามรับรองสำเนา ทุกหน้า</w:t>
            </w:r>
          </w:p>
        </w:tc>
        <w:tc>
          <w:tcPr>
            <w:tcW w:w="1843" w:type="dxa"/>
          </w:tcPr>
          <w:p w14:paraId="3E83EE76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665FF723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14:paraId="0A98E47E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14:paraId="26826308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14:paraId="731DF8A7" w14:textId="77777777" w:rsidR="00AC4ACB" w:rsidRPr="003348A7" w:rsidRDefault="00AC4ACB" w:rsidP="00AC4ACB">
            <w:pPr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(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กรณีผู้ขออนุญาตไม่ใช่เจ้าของที่ดินต้องมีหนังสือยินยอมของเจ้าของที่ดินให้ก่อสร้างอาคารในที่ดิน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)</w:t>
            </w:r>
          </w:p>
        </w:tc>
      </w:tr>
      <w:tr w:rsidR="00AC4ACB" w:rsidRPr="003348A7" w14:paraId="1081B46D" w14:textId="77777777" w:rsidTr="00AD2B5C">
        <w:tc>
          <w:tcPr>
            <w:tcW w:w="675" w:type="dxa"/>
          </w:tcPr>
          <w:p w14:paraId="26F5492C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5</w:t>
            </w:r>
            <w:r w:rsidR="00811134" w:rsidRPr="003348A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14:paraId="2B04E810" w14:textId="77777777" w:rsidR="00AC4ACB" w:rsidRPr="003348A7" w:rsidRDefault="00AC4ACB" w:rsidP="00AC4ACB">
            <w:pPr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หนังสือมอบอำนาจกรณีให้บุคคลอื่นยื่นแจ้งการถมดิน</w:t>
            </w:r>
          </w:p>
        </w:tc>
        <w:tc>
          <w:tcPr>
            <w:tcW w:w="1843" w:type="dxa"/>
          </w:tcPr>
          <w:p w14:paraId="764787CC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3131A315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14:paraId="584A2DC6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14:paraId="30CAFA45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14:paraId="75EFEDC6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  <w:tr w:rsidR="00AC4ACB" w:rsidRPr="003348A7" w14:paraId="2A28BA28" w14:textId="77777777" w:rsidTr="00AD2B5C">
        <w:tc>
          <w:tcPr>
            <w:tcW w:w="675" w:type="dxa"/>
          </w:tcPr>
          <w:p w14:paraId="5AF377DD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6</w:t>
            </w:r>
            <w:r w:rsidR="00811134" w:rsidRPr="003348A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14:paraId="494A30F3" w14:textId="77777777" w:rsidR="00AC4ACB" w:rsidRPr="003348A7" w:rsidRDefault="00AC4ACB" w:rsidP="00AC4ACB">
            <w:pPr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หนังสือยินยอมของเจ้าของที่ดินกรณีที่ดินบุคคลอื่น</w:t>
            </w:r>
          </w:p>
        </w:tc>
        <w:tc>
          <w:tcPr>
            <w:tcW w:w="1843" w:type="dxa"/>
          </w:tcPr>
          <w:p w14:paraId="3E44C80C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6FBB522B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14:paraId="004C2559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14:paraId="04418633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14:paraId="60C61537" w14:textId="77777777" w:rsidR="00AC4ACB" w:rsidRPr="003348A7" w:rsidRDefault="00AC4ACB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</w:tbl>
    <w:p w14:paraId="0E7C7CC4" w14:textId="77777777" w:rsidR="006C6C22" w:rsidRDefault="006C6C22" w:rsidP="0050561E">
      <w:p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</w:p>
    <w:p w14:paraId="364EE1F1" w14:textId="77777777" w:rsidR="00AD2B5C" w:rsidRDefault="00AD2B5C" w:rsidP="00AD2B5C">
      <w:pPr>
        <w:tabs>
          <w:tab w:val="left" w:pos="36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B3EAF4C" w14:textId="7D91FC13" w:rsidR="00AD2B5C" w:rsidRDefault="00AD2B5C" w:rsidP="00AD2B5C">
      <w:pPr>
        <w:tabs>
          <w:tab w:val="left" w:pos="360"/>
        </w:tabs>
        <w:spacing w:after="0" w:line="240" w:lineRule="auto"/>
        <w:ind w:left="360" w:hanging="360"/>
        <w:jc w:val="right"/>
        <w:rPr>
          <w:rFonts w:ascii="TH SarabunIT๙" w:hAnsi="TH SarabunIT๙" w:cs="TH SarabunIT๙"/>
          <w:noProof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>/๑๕.๒) เอกสาร....</w:t>
      </w:r>
    </w:p>
    <w:p w14:paraId="3525E2D3" w14:textId="2F196E02" w:rsidR="00AD2B5C" w:rsidRDefault="00AD2B5C" w:rsidP="00AD2B5C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t>- 4 –</w:t>
      </w:r>
    </w:p>
    <w:p w14:paraId="7F59C7E3" w14:textId="77777777" w:rsidR="00AD2B5C" w:rsidRDefault="00AD2B5C" w:rsidP="00AD2B5C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31680A24" w14:textId="13AD572E" w:rsidR="00AD2B5C" w:rsidRPr="003348A7" w:rsidRDefault="00AD2B5C" w:rsidP="00AD2B5C">
      <w:pPr>
        <w:spacing w:after="0" w:line="240" w:lineRule="auto"/>
        <w:ind w:left="45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</w:pP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  <w:t>15.2)</w:t>
      </w: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  <w:r>
        <w:rPr>
          <w:rFonts w:ascii="TH SarabunIT๙" w:hAnsi="TH SarabunIT๙" w:cs="TH SarabunIT๙" w:hint="cs"/>
          <w:b/>
          <w:bCs/>
          <w:color w:val="0D0D0D" w:themeColor="text1" w:themeTint="F2"/>
          <w:sz w:val="32"/>
          <w:szCs w:val="32"/>
          <w:cs/>
          <w:lang w:bidi="th-TH"/>
        </w:rPr>
        <w:t xml:space="preserve"> (ต่อ)</w:t>
      </w:r>
    </w:p>
    <w:tbl>
      <w:tblPr>
        <w:tblStyle w:val="a4"/>
        <w:tblW w:w="10386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D2B5C" w:rsidRPr="003348A7" w14:paraId="4FE4AF0F" w14:textId="77777777" w:rsidTr="00AD2B5C">
        <w:tc>
          <w:tcPr>
            <w:tcW w:w="675" w:type="dxa"/>
          </w:tcPr>
          <w:p w14:paraId="680744DE" w14:textId="77777777" w:rsidR="00AD2B5C" w:rsidRPr="003348A7" w:rsidRDefault="00AD2B5C" w:rsidP="009E44DF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</w:tcPr>
          <w:p w14:paraId="79E9EC1C" w14:textId="77777777" w:rsidR="00AD2B5C" w:rsidRPr="003348A7" w:rsidRDefault="00AD2B5C" w:rsidP="009E44DF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</w:tcPr>
          <w:p w14:paraId="1E13EADB" w14:textId="77777777" w:rsidR="00AD2B5C" w:rsidRPr="003348A7" w:rsidRDefault="00AD2B5C" w:rsidP="009E44DF">
            <w:pPr>
              <w:tabs>
                <w:tab w:val="left" w:pos="360"/>
              </w:tabs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cs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หน่วยงานภาครัฐผู้ออกเอกสาร</w:t>
            </w:r>
          </w:p>
        </w:tc>
        <w:tc>
          <w:tcPr>
            <w:tcW w:w="1559" w:type="dxa"/>
          </w:tcPr>
          <w:p w14:paraId="7D25909F" w14:textId="77777777" w:rsidR="00AD2B5C" w:rsidRPr="003348A7" w:rsidRDefault="00AD2B5C" w:rsidP="009E44DF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จำนวนเอกสาร</w:t>
            </w: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</w:tcPr>
          <w:p w14:paraId="252A2564" w14:textId="77777777" w:rsidR="00AD2B5C" w:rsidRPr="003348A7" w:rsidRDefault="00AD2B5C" w:rsidP="009E44DF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จำนวนเอกสาร</w:t>
            </w: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</w:tcPr>
          <w:p w14:paraId="5CE92A18" w14:textId="77777777" w:rsidR="00AD2B5C" w:rsidRPr="003348A7" w:rsidRDefault="00AD2B5C" w:rsidP="009E44DF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</w:tcPr>
          <w:p w14:paraId="7800C078" w14:textId="77777777" w:rsidR="00AD2B5C" w:rsidRPr="003348A7" w:rsidRDefault="00AD2B5C" w:rsidP="009E44DF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D2B5C" w:rsidRPr="003348A7" w14:paraId="2DA54269" w14:textId="77777777" w:rsidTr="00AD2B5C">
        <w:tc>
          <w:tcPr>
            <w:tcW w:w="675" w:type="dxa"/>
          </w:tcPr>
          <w:p w14:paraId="574D2C7E" w14:textId="77777777" w:rsidR="00AD2B5C" w:rsidRPr="003348A7" w:rsidRDefault="00AD2B5C" w:rsidP="009E44DF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7</w:t>
            </w:r>
            <w:r w:rsidRPr="003348A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14:paraId="46B0B597" w14:textId="77777777" w:rsidR="00AD2B5C" w:rsidRPr="003348A7" w:rsidRDefault="00AD2B5C" w:rsidP="009E44DF">
            <w:pPr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 xml:space="preserve">รายการคำนวณ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(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 xml:space="preserve">กรณีการถมดินที่มีพื้นที่ของเนินดินติดต่อเป็นผืนเดียวกันเกิน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2,000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 xml:space="preserve">ตารางเมตร และมีความสูงของเนินดินตั้งแต่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2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 xml:space="preserve">เมตรขึ้นไป วิศวกรผู้ออกแบบและคำนวณต้องเป็นผู้ได้รับใบอนุญาตให้ประกอบวิชาชีพวิศวกรรมควบคุม สาขาวิศวกรรมโยธา ไม่ต่ำกว่าระดับสามัญวิศวกร กรณีพื้นที่เกิน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2,000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 xml:space="preserve">ตารางเมตรและมีความสูงของเนินดินเกิน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5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เมตร วิศวกรผู้ออกแบบและคำนวณต้องเป็นผู้ได้รับใบอนุญาตให้ประกอบวิชาชีพวิศวกรรมควบคุม สาขาวิศวกรรมโยธา ระดับวุฒิวิศวกร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14:paraId="04333734" w14:textId="77777777" w:rsidR="00AD2B5C" w:rsidRPr="003348A7" w:rsidRDefault="00AD2B5C" w:rsidP="009E44DF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3BD97519" w14:textId="77777777" w:rsidR="00AD2B5C" w:rsidRPr="003348A7" w:rsidRDefault="00AD2B5C" w:rsidP="009E44DF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14:paraId="206E0432" w14:textId="77777777" w:rsidR="00AD2B5C" w:rsidRPr="003348A7" w:rsidRDefault="00AD2B5C" w:rsidP="009E44DF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14:paraId="37A3A9E9" w14:textId="77777777" w:rsidR="00AD2B5C" w:rsidRPr="003348A7" w:rsidRDefault="00AD2B5C" w:rsidP="009E44DF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14:paraId="1CBA2EE2" w14:textId="77777777" w:rsidR="00AD2B5C" w:rsidRPr="003348A7" w:rsidRDefault="00AD2B5C" w:rsidP="009E44DF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</w:tbl>
    <w:p w14:paraId="40FE4727" w14:textId="77777777" w:rsidR="00AD2B5C" w:rsidRDefault="00AD2B5C" w:rsidP="0050561E">
      <w:p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</w:p>
    <w:p w14:paraId="64C9057C" w14:textId="77777777" w:rsidR="00AD2B5C" w:rsidRDefault="00AD2B5C" w:rsidP="0050561E">
      <w:p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</w:p>
    <w:p w14:paraId="75FC7B81" w14:textId="77777777" w:rsidR="00AD2B5C" w:rsidRDefault="00AD2B5C" w:rsidP="0050561E">
      <w:p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</w:p>
    <w:p w14:paraId="4AC34FEA" w14:textId="77777777" w:rsidR="00AD2B5C" w:rsidRDefault="00AD2B5C" w:rsidP="00AD2B5C">
      <w:pPr>
        <w:tabs>
          <w:tab w:val="left" w:pos="360"/>
        </w:tabs>
        <w:spacing w:after="0" w:line="240" w:lineRule="auto"/>
        <w:ind w:left="360" w:hanging="360"/>
        <w:jc w:val="right"/>
        <w:rPr>
          <w:rFonts w:ascii="TH SarabunIT๙" w:hAnsi="TH SarabunIT๙" w:cs="TH SarabunIT๙"/>
          <w:noProof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>/๑๕.๒) เอกสาร....</w:t>
      </w:r>
    </w:p>
    <w:p w14:paraId="662BB0DC" w14:textId="77777777" w:rsidR="00AD2B5C" w:rsidRDefault="00AD2B5C" w:rsidP="00AD2B5C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41DD9CCC" w14:textId="339B9490" w:rsidR="00AD2B5C" w:rsidRDefault="00AD2B5C" w:rsidP="00AD2B5C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t>- 5 –</w:t>
      </w:r>
    </w:p>
    <w:p w14:paraId="13267C8F" w14:textId="77777777" w:rsidR="00AD2B5C" w:rsidRDefault="00AD2B5C" w:rsidP="00AD2B5C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17781896" w14:textId="77777777" w:rsidR="00AD2B5C" w:rsidRPr="003348A7" w:rsidRDefault="00AD2B5C" w:rsidP="00AD2B5C">
      <w:pPr>
        <w:spacing w:after="0" w:line="240" w:lineRule="auto"/>
        <w:ind w:left="45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</w:pP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  <w:t>15.2)</w:t>
      </w: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  <w:r>
        <w:rPr>
          <w:rFonts w:ascii="TH SarabunIT๙" w:hAnsi="TH SarabunIT๙" w:cs="TH SarabunIT๙" w:hint="cs"/>
          <w:b/>
          <w:bCs/>
          <w:color w:val="0D0D0D" w:themeColor="text1" w:themeTint="F2"/>
          <w:sz w:val="32"/>
          <w:szCs w:val="32"/>
          <w:cs/>
          <w:lang w:bidi="th-TH"/>
        </w:rPr>
        <w:t xml:space="preserve"> (ต่อ)</w:t>
      </w:r>
    </w:p>
    <w:tbl>
      <w:tblPr>
        <w:tblStyle w:val="a4"/>
        <w:tblW w:w="10386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D2B5C" w:rsidRPr="003348A7" w14:paraId="50882CAB" w14:textId="77777777" w:rsidTr="009E44DF">
        <w:tc>
          <w:tcPr>
            <w:tcW w:w="675" w:type="dxa"/>
          </w:tcPr>
          <w:p w14:paraId="7553FDA4" w14:textId="77777777" w:rsidR="00AD2B5C" w:rsidRPr="003348A7" w:rsidRDefault="00AD2B5C" w:rsidP="009E44DF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</w:tcPr>
          <w:p w14:paraId="323683E6" w14:textId="77777777" w:rsidR="00AD2B5C" w:rsidRPr="003348A7" w:rsidRDefault="00AD2B5C" w:rsidP="009E44DF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</w:tcPr>
          <w:p w14:paraId="706EEA30" w14:textId="77777777" w:rsidR="00AD2B5C" w:rsidRPr="003348A7" w:rsidRDefault="00AD2B5C" w:rsidP="009E44DF">
            <w:pPr>
              <w:tabs>
                <w:tab w:val="left" w:pos="360"/>
              </w:tabs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cs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หน่วยงานภาครัฐผู้ออกเอกสาร</w:t>
            </w:r>
          </w:p>
        </w:tc>
        <w:tc>
          <w:tcPr>
            <w:tcW w:w="1559" w:type="dxa"/>
          </w:tcPr>
          <w:p w14:paraId="6A1B3942" w14:textId="77777777" w:rsidR="00AD2B5C" w:rsidRPr="003348A7" w:rsidRDefault="00AD2B5C" w:rsidP="009E44DF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จำนวนเอกสาร</w:t>
            </w: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</w:tcPr>
          <w:p w14:paraId="317082B4" w14:textId="77777777" w:rsidR="00AD2B5C" w:rsidRPr="003348A7" w:rsidRDefault="00AD2B5C" w:rsidP="009E44DF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จำนวนเอกสาร</w:t>
            </w: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</w:tcPr>
          <w:p w14:paraId="4452F22E" w14:textId="77777777" w:rsidR="00AD2B5C" w:rsidRPr="003348A7" w:rsidRDefault="00AD2B5C" w:rsidP="009E44DF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</w:tcPr>
          <w:p w14:paraId="3D21B0CB" w14:textId="77777777" w:rsidR="00AD2B5C" w:rsidRPr="003348A7" w:rsidRDefault="00AD2B5C" w:rsidP="009E44DF">
            <w:pPr>
              <w:spacing w:line="320" w:lineRule="exact"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</w:pPr>
            <w:r w:rsidRPr="003348A7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D2B5C" w:rsidRPr="003348A7" w14:paraId="3C208B76" w14:textId="77777777" w:rsidTr="00AD2B5C">
        <w:tc>
          <w:tcPr>
            <w:tcW w:w="675" w:type="dxa"/>
          </w:tcPr>
          <w:p w14:paraId="3FF6A343" w14:textId="77777777" w:rsidR="00AD2B5C" w:rsidRPr="003348A7" w:rsidRDefault="00AD2B5C" w:rsidP="00AD2B5C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8</w:t>
            </w:r>
            <w:r w:rsidRPr="003348A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14:paraId="73E217E1" w14:textId="77777777" w:rsidR="00AD2B5C" w:rsidRPr="003348A7" w:rsidRDefault="00AD2B5C" w:rsidP="009E44DF">
            <w:pPr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 xml:space="preserve">ชื่อผู้ควบคุมงาน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(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 xml:space="preserve">กรณีการถมดินที่มีพื้นที่ของเนินดินติดต่อเป็นผืนเดียวกันเกิน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2,000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 xml:space="preserve">ตารางเมตร และมีความสูงของเนินดินตั้งแต่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2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เมตรขึ้นไป ต้องเป็นผู้ได้รับใบอนุญาตประกอบวิชาชีพวิศวกรรมควบคุม สาขาวิศวกรรมโยธา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14:paraId="43BB0B13" w14:textId="77777777" w:rsidR="00AD2B5C" w:rsidRPr="003348A7" w:rsidRDefault="00AD2B5C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79A4A6F3" w14:textId="77777777" w:rsidR="00AD2B5C" w:rsidRPr="003348A7" w:rsidRDefault="00AD2B5C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14:paraId="3CA5AA52" w14:textId="77777777" w:rsidR="00AD2B5C" w:rsidRPr="003348A7" w:rsidRDefault="00AD2B5C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14:paraId="3A83D0F3" w14:textId="77777777" w:rsidR="00AD2B5C" w:rsidRPr="003348A7" w:rsidRDefault="00AD2B5C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14:paraId="6DF3C6DA" w14:textId="77777777" w:rsidR="00AD2B5C" w:rsidRPr="003348A7" w:rsidRDefault="00AD2B5C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  <w:tr w:rsidR="00AD2B5C" w:rsidRPr="003348A7" w14:paraId="692DAF3F" w14:textId="77777777" w:rsidTr="00AD2B5C">
        <w:tc>
          <w:tcPr>
            <w:tcW w:w="675" w:type="dxa"/>
          </w:tcPr>
          <w:p w14:paraId="479307DB" w14:textId="77777777" w:rsidR="00AD2B5C" w:rsidRPr="003348A7" w:rsidRDefault="00AD2B5C" w:rsidP="00AD2B5C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9</w:t>
            </w:r>
            <w:r w:rsidRPr="003348A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14:paraId="6EA13C2A" w14:textId="77777777" w:rsidR="00AD2B5C" w:rsidRPr="003348A7" w:rsidRDefault="00AD2B5C" w:rsidP="009E44DF">
            <w:pPr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ชื่อและที่อยู่ของผู้แจ้งการถมดิน</w:t>
            </w:r>
          </w:p>
        </w:tc>
        <w:tc>
          <w:tcPr>
            <w:tcW w:w="1843" w:type="dxa"/>
          </w:tcPr>
          <w:p w14:paraId="3A8E0EC5" w14:textId="77777777" w:rsidR="00AD2B5C" w:rsidRPr="003348A7" w:rsidRDefault="00AD2B5C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76D96A9D" w14:textId="77777777" w:rsidR="00AD2B5C" w:rsidRPr="003348A7" w:rsidRDefault="00AD2B5C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14:paraId="0DDBFB14" w14:textId="77777777" w:rsidR="00AD2B5C" w:rsidRPr="003348A7" w:rsidRDefault="00AD2B5C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14:paraId="4B3BF36D" w14:textId="77777777" w:rsidR="00AD2B5C" w:rsidRPr="003348A7" w:rsidRDefault="00AD2B5C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14:paraId="55F6692C" w14:textId="77777777" w:rsidR="00AD2B5C" w:rsidRPr="003348A7" w:rsidRDefault="00AD2B5C" w:rsidP="00AD2B5C">
            <w:pPr>
              <w:jc w:val="center"/>
              <w:rPr>
                <w:rFonts w:ascii="TH SarabunIT๙" w:hAnsi="TH SarabunIT๙" w:cs="TH SarabunIT๙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</w:tbl>
    <w:p w14:paraId="125AE7C9" w14:textId="77777777" w:rsidR="00AD2B5C" w:rsidRPr="003348A7" w:rsidRDefault="00AD2B5C" w:rsidP="0050561E">
      <w:p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</w:p>
    <w:p w14:paraId="58CB2F50" w14:textId="77777777" w:rsidR="00A10CDA" w:rsidRPr="003348A7" w:rsidRDefault="00A10CDA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>ค่าธรรมเนียม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780"/>
      </w:tblGrid>
      <w:tr w:rsidR="00A13B6C" w:rsidRPr="003348A7" w14:paraId="21631802" w14:textId="77777777" w:rsidTr="00090552">
        <w:tc>
          <w:tcPr>
            <w:tcW w:w="534" w:type="dxa"/>
          </w:tcPr>
          <w:p w14:paraId="55909BBE" w14:textId="396F5019" w:rsidR="00A13B6C" w:rsidRPr="003348A7" w:rsidRDefault="00A13B6C" w:rsidP="008C139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="00811134" w:rsidRPr="003348A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14:paraId="25A2900A" w14:textId="77777777" w:rsidR="00A13B6C" w:rsidRPr="003348A7" w:rsidRDefault="00A13B6C" w:rsidP="008C139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ค่าธรรมเนียมต่อฉบับ ฉบับละ </w:t>
            </w:r>
            <w:r w:rsidRPr="003348A7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 xml:space="preserve">500 </w:t>
            </w:r>
            <w:r w:rsidRPr="003348A7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  <w:lang w:bidi="th-TH"/>
              </w:rPr>
              <w:t>บาท</w:t>
            </w:r>
          </w:p>
          <w:p w14:paraId="201E5AF3" w14:textId="77777777" w:rsidR="00E90756" w:rsidRPr="003348A7" w:rsidRDefault="000F1309" w:rsidP="00E907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3348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F5490C" w:rsidRPr="003348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F5490C"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500 </w:t>
            </w:r>
            <w:r w:rsidR="00F5490C"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14:paraId="326680AC" w14:textId="26E58718" w:rsidR="00A13B6C" w:rsidRPr="003348A7" w:rsidRDefault="00E90756" w:rsidP="00E907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348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3348A7">
              <w:rPr>
                <w:rFonts w:ascii="TH SarabunIT๙" w:hAnsi="TH SarabunIT๙" w:cs="TH SarabunIT๙"/>
                <w:i/>
                <w:iCs/>
                <w:noProof/>
                <w:sz w:val="32"/>
                <w:szCs w:val="32"/>
              </w:rPr>
              <w:t>-</w:t>
            </w:r>
            <w:r w:rsidR="000F1309" w:rsidRPr="003348A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3348A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3348A7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br/>
            </w:r>
          </w:p>
        </w:tc>
      </w:tr>
    </w:tbl>
    <w:p w14:paraId="1187DD50" w14:textId="77777777" w:rsidR="00216FA4" w:rsidRPr="003348A7" w:rsidRDefault="00216FA4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>ช่องทางการร้องเรียน</w:t>
      </w:r>
    </w:p>
    <w:tbl>
      <w:tblPr>
        <w:tblStyle w:val="a4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639"/>
      </w:tblGrid>
      <w:tr w:rsidR="006842DA" w:rsidRPr="00F415AD" w14:paraId="6AB6028A" w14:textId="77777777" w:rsidTr="006842DA">
        <w:tc>
          <w:tcPr>
            <w:tcW w:w="534" w:type="dxa"/>
          </w:tcPr>
          <w:p w14:paraId="58D61178" w14:textId="77777777" w:rsidR="006842DA" w:rsidRPr="00F415AD" w:rsidRDefault="006842DA" w:rsidP="009E44D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639" w:type="dxa"/>
          </w:tcPr>
          <w:p w14:paraId="27691CCF" w14:textId="78851D25" w:rsidR="006842DA" w:rsidRDefault="006842DA" w:rsidP="009E44DF">
            <w:pPr>
              <w:rPr>
                <w:rFonts w:ascii="TH SarabunIT๙" w:hAnsi="TH SarabunIT๙" w:cs="TH SarabunIT๙"/>
                <w:i/>
                <w:iCs/>
                <w:noProof/>
                <w:sz w:val="32"/>
                <w:szCs w:val="32"/>
              </w:rPr>
            </w:pPr>
            <w:r w:rsidRPr="00F415A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F415A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BC490B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  <w:lang w:bidi="th-TH"/>
              </w:rPr>
              <w:t>กองช่างองค์การบริหารส่วนตำบล</w:t>
            </w:r>
            <w:r w:rsidR="00092255">
              <w:rPr>
                <w:rFonts w:ascii="TH SarabunIT๙" w:hAnsi="TH SarabunIT๙" w:cs="TH SarabunIT๙" w:hint="cs"/>
                <w:noProof/>
                <w:sz w:val="32"/>
                <w:szCs w:val="32"/>
                <w:cs/>
                <w:lang w:bidi="th-TH"/>
              </w:rPr>
              <w:t>ดงมะรุม</w:t>
            </w:r>
            <w:r w:rsidRPr="00F415AD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F415AD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F415AD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F415AD">
              <w:rPr>
                <w:rFonts w:ascii="TH SarabunIT๙" w:hAnsi="TH SarabunIT๙" w:cs="TH SarabunIT๙"/>
                <w:i/>
                <w:iCs/>
                <w:noProof/>
                <w:sz w:val="32"/>
                <w:szCs w:val="32"/>
              </w:rPr>
              <w:t xml:space="preserve">(1. </w:t>
            </w:r>
            <w:r>
              <w:rPr>
                <w:rFonts w:ascii="TH SarabunIT๙" w:hAnsi="TH SarabunIT๙" w:cs="TH SarabunIT๙"/>
                <w:i/>
                <w:iCs/>
                <w:noProof/>
                <w:sz w:val="32"/>
                <w:szCs w:val="32"/>
              </w:rPr>
              <w:t>www.</w:t>
            </w:r>
            <w:r w:rsidR="00A210DF" w:rsidRPr="00A210DF">
              <w:rPr>
                <w:rFonts w:ascii="TH SarabunIT๙" w:hAnsi="TH SarabunIT๙" w:cs="TH SarabunIT๙"/>
                <w:i/>
                <w:iCs/>
                <w:noProof/>
                <w:sz w:val="32"/>
                <w:szCs w:val="32"/>
              </w:rPr>
              <w:t>dongmaroom.go.th/</w:t>
            </w:r>
            <w:r w:rsidR="00BC490B">
              <w:rPr>
                <w:rFonts w:ascii="TH SarabunIT๙" w:hAnsi="TH SarabunIT๙" w:cs="TH SarabunIT๙"/>
                <w:i/>
                <w:iCs/>
                <w:noProof/>
                <w:sz w:val="32"/>
                <w:szCs w:val="32"/>
              </w:rPr>
              <w:t>)</w:t>
            </w:r>
            <w:r w:rsidRPr="00F415AD">
              <w:rPr>
                <w:rFonts w:ascii="TH SarabunIT๙" w:hAnsi="TH SarabunIT๙" w:cs="TH SarabunIT๙"/>
                <w:i/>
                <w:iCs/>
                <w:noProof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โทร </w:t>
            </w:r>
            <w:r w:rsidR="007529A0">
              <w:rPr>
                <w:rFonts w:ascii="TH SarabunIT๙" w:hAnsi="TH SarabunIT๙" w:cs="TH SarabunIT๙" w:hint="cs"/>
                <w:i/>
                <w:iCs/>
                <w:noProof/>
                <w:sz w:val="32"/>
                <w:szCs w:val="32"/>
                <w:cs/>
                <w:lang w:bidi="th-TH"/>
              </w:rPr>
              <w:t>๐๓๖-708224</w:t>
            </w:r>
          </w:p>
          <w:p w14:paraId="0683007A" w14:textId="350868BA" w:rsidR="006842DA" w:rsidRPr="00F415AD" w:rsidRDefault="006842DA" w:rsidP="009E44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H SarabunIT๙" w:hAnsi="TH SarabunIT๙" w:cs="TH SarabunIT๙" w:hint="cs"/>
                <w:i/>
                <w:iCs/>
                <w:noProof/>
                <w:sz w:val="32"/>
                <w:szCs w:val="32"/>
                <w:cs/>
                <w:lang w:bidi="th-TH"/>
              </w:rPr>
              <w:t>องค์การบริหารส่วนตำบล</w:t>
            </w:r>
            <w:r w:rsidR="00092255">
              <w:rPr>
                <w:rFonts w:ascii="TH SarabunIT๙" w:hAnsi="TH SarabunIT๙" w:cs="TH SarabunIT๙" w:hint="cs"/>
                <w:i/>
                <w:iCs/>
                <w:noProof/>
                <w:sz w:val="32"/>
                <w:szCs w:val="32"/>
                <w:cs/>
                <w:lang w:bidi="th-TH"/>
              </w:rPr>
              <w:t>ดงมะรุม</w:t>
            </w:r>
            <w:r w:rsidR="007529A0">
              <w:rPr>
                <w:rFonts w:ascii="TH SarabunIT๙" w:hAnsi="TH SarabunIT๙" w:cs="TH SarabunIT๙" w:hint="cs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 ตำบล</w:t>
            </w:r>
            <w:r w:rsidR="00092255">
              <w:rPr>
                <w:rFonts w:ascii="TH SarabunIT๙" w:hAnsi="TH SarabunIT๙" w:cs="TH SarabunIT๙" w:hint="cs"/>
                <w:i/>
                <w:iCs/>
                <w:noProof/>
                <w:sz w:val="32"/>
                <w:szCs w:val="32"/>
                <w:cs/>
                <w:lang w:bidi="th-TH"/>
              </w:rPr>
              <w:t>ดงมะรุม</w:t>
            </w:r>
            <w:r>
              <w:rPr>
                <w:rFonts w:ascii="TH SarabunIT๙" w:hAnsi="TH SarabunIT๙" w:cs="TH SarabunIT๙" w:hint="cs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 อำเภอ</w:t>
            </w:r>
            <w:r w:rsidR="00092255">
              <w:rPr>
                <w:rFonts w:ascii="TH SarabunIT๙" w:hAnsi="TH SarabunIT๙" w:cs="TH SarabunIT๙" w:hint="cs"/>
                <w:i/>
                <w:iCs/>
                <w:noProof/>
                <w:sz w:val="32"/>
                <w:szCs w:val="32"/>
                <w:cs/>
                <w:lang w:bidi="th-TH"/>
              </w:rPr>
              <w:t>โคกสำโรง</w:t>
            </w:r>
            <w:r w:rsidR="007529A0">
              <w:rPr>
                <w:rFonts w:ascii="TH SarabunIT๙" w:hAnsi="TH SarabunIT๙" w:cs="TH SarabunIT๙" w:hint="cs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 จังหวัดลพบุรี 15120</w:t>
            </w:r>
            <w:r w:rsidRPr="00F415AD">
              <w:rPr>
                <w:rFonts w:ascii="TH SarabunIT๙" w:hAnsi="TH SarabunIT๙" w:cs="TH SarabunIT๙"/>
                <w:i/>
                <w:iCs/>
                <w:noProof/>
                <w:sz w:val="32"/>
                <w:szCs w:val="32"/>
              </w:rPr>
              <w:br/>
            </w:r>
          </w:p>
        </w:tc>
      </w:tr>
    </w:tbl>
    <w:p w14:paraId="00F06124" w14:textId="1863E832" w:rsidR="00013BC7" w:rsidRPr="003348A7" w:rsidRDefault="00C3045F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</w:pPr>
      <w:r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>ตัวอย่าง</w:t>
      </w:r>
      <w:r w:rsidR="00D51311" w:rsidRPr="003348A7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 xml:space="preserve">แบบฟอร์ม ตัวอย่าง และคู่มือการกรอก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F064C0" w:rsidRPr="003348A7" w14:paraId="4FD1EB3C" w14:textId="77777777" w:rsidTr="00E00F3F">
        <w:trPr>
          <w:trHeight w:val="567"/>
        </w:trPr>
        <w:tc>
          <w:tcPr>
            <w:tcW w:w="10173" w:type="dxa"/>
            <w:vAlign w:val="center"/>
          </w:tcPr>
          <w:p w14:paraId="0CD12DAD" w14:textId="0D132672" w:rsidR="00F064C0" w:rsidRPr="003348A7" w:rsidRDefault="00BC490B" w:rsidP="00686AAA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i/>
                <w:iCs/>
                <w:color w:val="FF0000"/>
                <w:sz w:val="32"/>
                <w:szCs w:val="32"/>
                <w:lang w:bidi="th-TH"/>
              </w:rPr>
              <w:t xml:space="preserve">    </w:t>
            </w:r>
            <w:r w:rsidR="00F064C0" w:rsidRPr="003348A7">
              <w:rPr>
                <w:rFonts w:ascii="TH SarabunIT๙" w:hAnsi="TH SarabunIT๙" w:cs="TH SarabunIT๙"/>
                <w:i/>
                <w:iCs/>
                <w:color w:val="FF0000"/>
                <w:sz w:val="32"/>
                <w:szCs w:val="32"/>
                <w:cs/>
                <w:lang w:bidi="th-TH"/>
              </w:rPr>
              <w:t>ไม่มีแบบฟอร์ม ตัวอย่าง และคู่มือการกรอก</w:t>
            </w:r>
            <w:r w:rsidR="00A210DF"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  <w:t xml:space="preserve">  </w:t>
            </w:r>
          </w:p>
        </w:tc>
      </w:tr>
    </w:tbl>
    <w:p w14:paraId="36F31575" w14:textId="77777777" w:rsidR="006842DA" w:rsidRDefault="006842DA" w:rsidP="006842DA">
      <w:pPr>
        <w:tabs>
          <w:tab w:val="left" w:pos="360"/>
        </w:tabs>
        <w:spacing w:after="0" w:line="240" w:lineRule="auto"/>
        <w:ind w:left="36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</w:p>
    <w:p w14:paraId="381F4ACE" w14:textId="77777777" w:rsidR="006842DA" w:rsidRDefault="006842DA" w:rsidP="006842DA">
      <w:pPr>
        <w:tabs>
          <w:tab w:val="left" w:pos="360"/>
        </w:tabs>
        <w:spacing w:after="0" w:line="240" w:lineRule="auto"/>
        <w:ind w:left="360" w:hanging="360"/>
        <w:jc w:val="right"/>
        <w:rPr>
          <w:rFonts w:ascii="TH SarabunIT๙" w:hAnsi="TH SarabunIT๙" w:cs="TH SarabunIT๙"/>
          <w:noProof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>/๑๙. หมายเหตุ....</w:t>
      </w:r>
    </w:p>
    <w:p w14:paraId="268B0B10" w14:textId="77777777" w:rsidR="006842DA" w:rsidRDefault="006842DA" w:rsidP="006842DA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0E0B2906" w14:textId="77777777" w:rsidR="00A210DF" w:rsidRDefault="00A210DF" w:rsidP="006842DA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5D318EFD" w14:textId="77777777" w:rsidR="00A210DF" w:rsidRDefault="00A210DF" w:rsidP="006842DA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238581BA" w14:textId="77777777" w:rsidR="006842DA" w:rsidRDefault="006842DA" w:rsidP="006842DA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H SarabunIT๙" w:hAnsi="TH SarabunIT๙" w:cs="TH SarabunIT๙"/>
          <w:noProof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t>- 6 -</w:t>
      </w:r>
    </w:p>
    <w:p w14:paraId="53CE7B96" w14:textId="77777777" w:rsidR="006842DA" w:rsidRPr="0060056F" w:rsidRDefault="006842DA" w:rsidP="006842DA">
      <w:pPr>
        <w:pStyle w:val="a5"/>
        <w:spacing w:after="0" w:line="240" w:lineRule="auto"/>
        <w:ind w:left="426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</w:p>
    <w:p w14:paraId="3367FA1E" w14:textId="77777777" w:rsidR="006842DA" w:rsidRPr="0060056F" w:rsidRDefault="006842DA" w:rsidP="006842DA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  <w:r w:rsidRPr="0060056F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  <w:lang w:bidi="th-TH"/>
        </w:rPr>
        <w:t>หมายเหตุ</w:t>
      </w:r>
    </w:p>
    <w:tbl>
      <w:tblPr>
        <w:tblStyle w:val="a4"/>
        <w:tblpPr w:leftFromText="180" w:rightFromText="180" w:vertAnchor="text" w:horzAnchor="page" w:tblpX="1606" w:tblpY="240"/>
        <w:tblW w:w="0" w:type="auto"/>
        <w:tblLook w:val="04A0" w:firstRow="1" w:lastRow="0" w:firstColumn="1" w:lastColumn="0" w:noHBand="0" w:noVBand="1"/>
      </w:tblPr>
      <w:tblGrid>
        <w:gridCol w:w="1369"/>
        <w:gridCol w:w="3017"/>
      </w:tblGrid>
      <w:tr w:rsidR="006842DA" w:rsidRPr="003348A7" w14:paraId="7747EED2" w14:textId="77777777" w:rsidTr="006842DA">
        <w:tc>
          <w:tcPr>
            <w:tcW w:w="1369" w:type="dxa"/>
          </w:tcPr>
          <w:p w14:paraId="13746EEE" w14:textId="77777777" w:rsidR="006842DA" w:rsidRPr="003348A7" w:rsidRDefault="006842DA" w:rsidP="006842D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</w:pPr>
            <w:r w:rsidRPr="003348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วันที่พิมพ์</w:t>
            </w:r>
          </w:p>
        </w:tc>
        <w:tc>
          <w:tcPr>
            <w:tcW w:w="3017" w:type="dxa"/>
          </w:tcPr>
          <w:p w14:paraId="74D05489" w14:textId="77777777" w:rsidR="006842DA" w:rsidRPr="003348A7" w:rsidRDefault="006842DA" w:rsidP="006842DA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22/07/2558</w:t>
            </w:r>
          </w:p>
        </w:tc>
      </w:tr>
      <w:tr w:rsidR="006842DA" w:rsidRPr="003348A7" w14:paraId="57C4D43D" w14:textId="77777777" w:rsidTr="006842DA">
        <w:tc>
          <w:tcPr>
            <w:tcW w:w="1369" w:type="dxa"/>
          </w:tcPr>
          <w:p w14:paraId="1DA1F397" w14:textId="77777777" w:rsidR="006842DA" w:rsidRPr="003348A7" w:rsidRDefault="006842DA" w:rsidP="006842D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</w:pPr>
            <w:r w:rsidRPr="003348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017" w:type="dxa"/>
          </w:tcPr>
          <w:p w14:paraId="690AA0B9" w14:textId="77777777" w:rsidR="006842DA" w:rsidRPr="003348A7" w:rsidRDefault="006842DA" w:rsidP="006842DA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 xml:space="preserve">รออนุมัติขั้นที่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2 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โดยสำนักงาน ก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.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พ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.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ร</w:t>
            </w: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. (OPDC)</w:t>
            </w:r>
          </w:p>
        </w:tc>
      </w:tr>
      <w:tr w:rsidR="006842DA" w:rsidRPr="003348A7" w14:paraId="10D8E4AA" w14:textId="77777777" w:rsidTr="006842DA">
        <w:tc>
          <w:tcPr>
            <w:tcW w:w="1369" w:type="dxa"/>
          </w:tcPr>
          <w:p w14:paraId="350F0BBE" w14:textId="77777777" w:rsidR="006842DA" w:rsidRPr="003348A7" w:rsidRDefault="006842DA" w:rsidP="006842D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</w:pPr>
            <w:r w:rsidRPr="003348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017" w:type="dxa"/>
          </w:tcPr>
          <w:p w14:paraId="51E0FBD9" w14:textId="77777777" w:rsidR="006842DA" w:rsidRDefault="006842DA" w:rsidP="006842DA">
            <w:pPr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องค์การบริหารส่วนตำบล</w:t>
            </w:r>
          </w:p>
          <w:p w14:paraId="1D423ADD" w14:textId="45F6F580" w:rsidR="006842DA" w:rsidRPr="003348A7" w:rsidRDefault="00092255" w:rsidP="006842DA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ดงมะรุม</w:t>
            </w:r>
            <w:r w:rsidR="006842DA"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 xml:space="preserve"> </w:t>
            </w:r>
            <w:r w:rsidR="006842DA" w:rsidRPr="00F415AD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อำเภอ</w: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โคกสำโรง</w:t>
            </w:r>
            <w:r w:rsidR="006842DA" w:rsidRPr="00F415AD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 xml:space="preserve"> จังหวัด</w:t>
            </w:r>
            <w:r w:rsidR="006842DA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ลพบุรี</w:t>
            </w:r>
            <w:r w:rsidR="006842DA"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  <w:t xml:space="preserve">  </w:t>
            </w:r>
            <w:r w:rsidR="006842DA"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สถ</w:t>
            </w:r>
            <w:r w:rsidR="006842DA"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.</w:t>
            </w:r>
            <w:r w:rsidR="006842DA" w:rsidRPr="003348A7">
              <w:rPr>
                <w:rFonts w:ascii="TH SarabunIT๙" w:hAnsi="TH SarabunIT๙" w:cs="TH SarabunIT๙"/>
                <w:noProof/>
                <w:sz w:val="32"/>
                <w:szCs w:val="32"/>
                <w:cs/>
                <w:lang w:bidi="th-TH"/>
              </w:rPr>
              <w:t>มท</w:t>
            </w:r>
            <w:r w:rsidR="006842DA"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.</w:t>
            </w:r>
          </w:p>
        </w:tc>
      </w:tr>
      <w:tr w:rsidR="006842DA" w:rsidRPr="003348A7" w14:paraId="21A6C8EB" w14:textId="77777777" w:rsidTr="006842DA">
        <w:tc>
          <w:tcPr>
            <w:tcW w:w="1369" w:type="dxa"/>
          </w:tcPr>
          <w:p w14:paraId="6BC8FFF5" w14:textId="77777777" w:rsidR="006842DA" w:rsidRPr="003348A7" w:rsidRDefault="006842DA" w:rsidP="006842D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</w:pPr>
            <w:r w:rsidRPr="003348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017" w:type="dxa"/>
          </w:tcPr>
          <w:p w14:paraId="19104EAC" w14:textId="77777777" w:rsidR="006842DA" w:rsidRPr="003348A7" w:rsidRDefault="006842DA" w:rsidP="006842DA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  <w:tr w:rsidR="006842DA" w:rsidRPr="003348A7" w14:paraId="0AA40859" w14:textId="77777777" w:rsidTr="006842DA">
        <w:tc>
          <w:tcPr>
            <w:tcW w:w="1369" w:type="dxa"/>
          </w:tcPr>
          <w:p w14:paraId="1676AE33" w14:textId="77777777" w:rsidR="006842DA" w:rsidRPr="003348A7" w:rsidRDefault="006842DA" w:rsidP="006842D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</w:pPr>
            <w:r w:rsidRPr="003348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017" w:type="dxa"/>
          </w:tcPr>
          <w:p w14:paraId="6205914C" w14:textId="77777777" w:rsidR="006842DA" w:rsidRPr="003348A7" w:rsidRDefault="006842DA" w:rsidP="006842DA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3348A7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</w:tbl>
    <w:p w14:paraId="2310DB17" w14:textId="77777777" w:rsidR="006842DA" w:rsidRPr="003348A7" w:rsidRDefault="006842DA" w:rsidP="00C1539D">
      <w:pPr>
        <w:pStyle w:val="a5"/>
        <w:spacing w:after="0" w:line="240" w:lineRule="auto"/>
        <w:ind w:left="426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</w:p>
    <w:p w14:paraId="55C0F27E" w14:textId="3F342B52" w:rsidR="0064558D" w:rsidRPr="003348A7" w:rsidRDefault="0064558D" w:rsidP="0064558D">
      <w:pPr>
        <w:spacing w:after="0" w:line="240" w:lineRule="auto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</w:p>
    <w:p w14:paraId="688B8321" w14:textId="77777777" w:rsidR="0064558D" w:rsidRPr="003348A7" w:rsidRDefault="0064558D" w:rsidP="0064558D">
      <w:pPr>
        <w:spacing w:after="0" w:line="240" w:lineRule="auto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</w:p>
    <w:p w14:paraId="7B7C7CC9" w14:textId="77777777" w:rsidR="0064558D" w:rsidRPr="003348A7" w:rsidRDefault="0064558D" w:rsidP="0064558D">
      <w:pPr>
        <w:spacing w:after="0" w:line="240" w:lineRule="auto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lang w:bidi="th-TH"/>
        </w:rPr>
      </w:pPr>
    </w:p>
    <w:p w14:paraId="75B89AA5" w14:textId="77777777" w:rsidR="00982CD7" w:rsidRPr="003348A7" w:rsidRDefault="00982CD7" w:rsidP="00982CD7">
      <w:pPr>
        <w:pStyle w:val="a5"/>
        <w:spacing w:after="0" w:line="240" w:lineRule="auto"/>
        <w:ind w:left="426"/>
        <w:rPr>
          <w:rFonts w:ascii="TH SarabunIT๙" w:hAnsi="TH SarabunIT๙" w:cs="TH SarabunIT๙"/>
          <w:color w:val="0D0D0D" w:themeColor="text1" w:themeTint="F2"/>
          <w:sz w:val="32"/>
          <w:szCs w:val="32"/>
          <w:lang w:bidi="th-TH"/>
        </w:rPr>
      </w:pPr>
    </w:p>
    <w:p w14:paraId="4611B523" w14:textId="77777777" w:rsidR="00D51311" w:rsidRPr="003348A7" w:rsidRDefault="00D51311" w:rsidP="00D51311">
      <w:pPr>
        <w:spacing w:after="0" w:line="240" w:lineRule="auto"/>
        <w:ind w:left="360"/>
        <w:rPr>
          <w:rFonts w:ascii="TH SarabunIT๙" w:hAnsi="TH SarabunIT๙" w:cs="TH SarabunIT๙"/>
          <w:color w:val="0D0D0D" w:themeColor="text1" w:themeTint="F2"/>
          <w:sz w:val="32"/>
          <w:szCs w:val="32"/>
          <w:lang w:bidi="th-TH"/>
        </w:rPr>
      </w:pPr>
    </w:p>
    <w:p w14:paraId="305EC9AC" w14:textId="77777777" w:rsidR="003F4A0D" w:rsidRPr="003348A7" w:rsidRDefault="003F4A0D" w:rsidP="00EF0DAF">
      <w:pPr>
        <w:spacing w:after="0" w:line="240" w:lineRule="auto"/>
        <w:jc w:val="right"/>
        <w:rPr>
          <w:rFonts w:ascii="TH SarabunIT๙" w:hAnsi="TH SarabunIT๙" w:cs="TH SarabunIT๙"/>
          <w:color w:val="0D0D0D" w:themeColor="text1" w:themeTint="F2"/>
          <w:cs/>
          <w:lang w:bidi="th-TH"/>
        </w:rPr>
      </w:pPr>
    </w:p>
    <w:sectPr w:rsidR="003F4A0D" w:rsidRPr="003348A7" w:rsidSect="00BC490B">
      <w:headerReference w:type="default" r:id="rId8"/>
      <w:pgSz w:w="11907" w:h="16839" w:code="9"/>
      <w:pgMar w:top="284" w:right="657" w:bottom="284" w:left="1080" w:header="720" w:footer="720" w:gutter="0"/>
      <w:pgNumType w:fmt="thaiNumbers" w:start="5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142C7" w14:textId="77777777" w:rsidR="006D32F4" w:rsidRDefault="006D32F4" w:rsidP="00C81DB8">
      <w:pPr>
        <w:spacing w:after="0" w:line="240" w:lineRule="auto"/>
      </w:pPr>
      <w:r>
        <w:separator/>
      </w:r>
    </w:p>
  </w:endnote>
  <w:endnote w:type="continuationSeparator" w:id="0">
    <w:p w14:paraId="054D6FF4" w14:textId="77777777" w:rsidR="006D32F4" w:rsidRDefault="006D32F4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71AE4" w14:textId="77777777" w:rsidR="006D32F4" w:rsidRDefault="006D32F4" w:rsidP="00C81DB8">
      <w:pPr>
        <w:spacing w:after="0" w:line="240" w:lineRule="auto"/>
      </w:pPr>
      <w:r>
        <w:separator/>
      </w:r>
    </w:p>
  </w:footnote>
  <w:footnote w:type="continuationSeparator" w:id="0">
    <w:p w14:paraId="1C2E5A54" w14:textId="77777777" w:rsidR="006D32F4" w:rsidRDefault="006D32F4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22B8E" w14:textId="7BC39A75" w:rsidR="00C040F2" w:rsidRDefault="00C040F2">
    <w:pPr>
      <w:pStyle w:val="ae"/>
      <w:jc w:val="center"/>
    </w:pPr>
  </w:p>
  <w:p w14:paraId="3C364C1B" w14:textId="77777777" w:rsidR="00C81DB8" w:rsidRDefault="00C81DB8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FD1"/>
    <w:rsid w:val="00013BC7"/>
    <w:rsid w:val="0002479E"/>
    <w:rsid w:val="000424A8"/>
    <w:rsid w:val="00045650"/>
    <w:rsid w:val="00067A20"/>
    <w:rsid w:val="00075E4A"/>
    <w:rsid w:val="00090552"/>
    <w:rsid w:val="00092255"/>
    <w:rsid w:val="00094F82"/>
    <w:rsid w:val="000C2AAC"/>
    <w:rsid w:val="000C466B"/>
    <w:rsid w:val="000F1309"/>
    <w:rsid w:val="00110F0C"/>
    <w:rsid w:val="00132E1B"/>
    <w:rsid w:val="00164004"/>
    <w:rsid w:val="0017533B"/>
    <w:rsid w:val="0018441F"/>
    <w:rsid w:val="0019582A"/>
    <w:rsid w:val="001B1C8D"/>
    <w:rsid w:val="001E05C0"/>
    <w:rsid w:val="00201E94"/>
    <w:rsid w:val="00210AAF"/>
    <w:rsid w:val="00216FA4"/>
    <w:rsid w:val="002440E7"/>
    <w:rsid w:val="00260CE9"/>
    <w:rsid w:val="00261D40"/>
    <w:rsid w:val="00263F10"/>
    <w:rsid w:val="00290086"/>
    <w:rsid w:val="00291120"/>
    <w:rsid w:val="002B2D62"/>
    <w:rsid w:val="002B3B12"/>
    <w:rsid w:val="002B4D3D"/>
    <w:rsid w:val="002C3E03"/>
    <w:rsid w:val="00313D38"/>
    <w:rsid w:val="00323021"/>
    <w:rsid w:val="003240F6"/>
    <w:rsid w:val="003348A7"/>
    <w:rsid w:val="00352D56"/>
    <w:rsid w:val="00353030"/>
    <w:rsid w:val="00357299"/>
    <w:rsid w:val="00394708"/>
    <w:rsid w:val="003C25A4"/>
    <w:rsid w:val="003F489A"/>
    <w:rsid w:val="003F4A0D"/>
    <w:rsid w:val="00422EAB"/>
    <w:rsid w:val="00444BFB"/>
    <w:rsid w:val="00452B6B"/>
    <w:rsid w:val="00487CF3"/>
    <w:rsid w:val="004C0C85"/>
    <w:rsid w:val="004C3BDE"/>
    <w:rsid w:val="004E30D6"/>
    <w:rsid w:val="004E5749"/>
    <w:rsid w:val="004E651F"/>
    <w:rsid w:val="0050213F"/>
    <w:rsid w:val="0050561E"/>
    <w:rsid w:val="005223AF"/>
    <w:rsid w:val="00541A32"/>
    <w:rsid w:val="00575FAF"/>
    <w:rsid w:val="005769F2"/>
    <w:rsid w:val="00593E8D"/>
    <w:rsid w:val="005C6B68"/>
    <w:rsid w:val="00600A25"/>
    <w:rsid w:val="00641757"/>
    <w:rsid w:val="006437C0"/>
    <w:rsid w:val="0064558D"/>
    <w:rsid w:val="0065175D"/>
    <w:rsid w:val="00655583"/>
    <w:rsid w:val="006842DA"/>
    <w:rsid w:val="00686AAA"/>
    <w:rsid w:val="006974B7"/>
    <w:rsid w:val="006B37B7"/>
    <w:rsid w:val="006C07C4"/>
    <w:rsid w:val="006C6C22"/>
    <w:rsid w:val="006D32F4"/>
    <w:rsid w:val="00707AED"/>
    <w:rsid w:val="00712638"/>
    <w:rsid w:val="007529A0"/>
    <w:rsid w:val="00760D0B"/>
    <w:rsid w:val="00761FD0"/>
    <w:rsid w:val="00771FD1"/>
    <w:rsid w:val="00781575"/>
    <w:rsid w:val="007851BE"/>
    <w:rsid w:val="00790214"/>
    <w:rsid w:val="00793306"/>
    <w:rsid w:val="007E1E74"/>
    <w:rsid w:val="00811134"/>
    <w:rsid w:val="0085230C"/>
    <w:rsid w:val="00862FC5"/>
    <w:rsid w:val="0087182F"/>
    <w:rsid w:val="0087509D"/>
    <w:rsid w:val="008A3CB7"/>
    <w:rsid w:val="008B3521"/>
    <w:rsid w:val="008D7B9E"/>
    <w:rsid w:val="008E2900"/>
    <w:rsid w:val="00914267"/>
    <w:rsid w:val="00921DBB"/>
    <w:rsid w:val="00934C64"/>
    <w:rsid w:val="00982CD7"/>
    <w:rsid w:val="00983E7C"/>
    <w:rsid w:val="0098687F"/>
    <w:rsid w:val="00995D16"/>
    <w:rsid w:val="009A11E7"/>
    <w:rsid w:val="009A1805"/>
    <w:rsid w:val="009B06C0"/>
    <w:rsid w:val="009B68CC"/>
    <w:rsid w:val="009B7715"/>
    <w:rsid w:val="00A05B9B"/>
    <w:rsid w:val="00A10CDA"/>
    <w:rsid w:val="00A13B6C"/>
    <w:rsid w:val="00A210DF"/>
    <w:rsid w:val="00A47E94"/>
    <w:rsid w:val="00A954B6"/>
    <w:rsid w:val="00AA7734"/>
    <w:rsid w:val="00AC4ACB"/>
    <w:rsid w:val="00AD2B5C"/>
    <w:rsid w:val="00AE6A9D"/>
    <w:rsid w:val="00AF4A06"/>
    <w:rsid w:val="00B04967"/>
    <w:rsid w:val="00B161E5"/>
    <w:rsid w:val="00B23DA2"/>
    <w:rsid w:val="00B509FC"/>
    <w:rsid w:val="00B95782"/>
    <w:rsid w:val="00BC490B"/>
    <w:rsid w:val="00BC5DA7"/>
    <w:rsid w:val="00BF6CA4"/>
    <w:rsid w:val="00C040F2"/>
    <w:rsid w:val="00C1539D"/>
    <w:rsid w:val="00C21238"/>
    <w:rsid w:val="00C26ED0"/>
    <w:rsid w:val="00C3045F"/>
    <w:rsid w:val="00C77AEA"/>
    <w:rsid w:val="00C81DB8"/>
    <w:rsid w:val="00CA51BD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5060E"/>
    <w:rsid w:val="00D51311"/>
    <w:rsid w:val="00E00F3F"/>
    <w:rsid w:val="00E01AA0"/>
    <w:rsid w:val="00E06DC1"/>
    <w:rsid w:val="00E279FB"/>
    <w:rsid w:val="00E33AD5"/>
    <w:rsid w:val="00E56012"/>
    <w:rsid w:val="00E668EE"/>
    <w:rsid w:val="00E90756"/>
    <w:rsid w:val="00E97AE3"/>
    <w:rsid w:val="00EA6950"/>
    <w:rsid w:val="00EB5853"/>
    <w:rsid w:val="00EC08A9"/>
    <w:rsid w:val="00EF0DAF"/>
    <w:rsid w:val="00F028A3"/>
    <w:rsid w:val="00F064C0"/>
    <w:rsid w:val="00F5490C"/>
    <w:rsid w:val="00F62F55"/>
    <w:rsid w:val="00F67888"/>
    <w:rsid w:val="00F8122B"/>
    <w:rsid w:val="00FE45C1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CA55B"/>
  <w15:docId w15:val="{DE0F5487-91BD-46DD-804A-F45D3C48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7AD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39AD"/>
    <w:rPr>
      <w:color w:val="808080"/>
    </w:rPr>
  </w:style>
  <w:style w:type="table" w:styleId="a4">
    <w:name w:val="Table Grid"/>
    <w:basedOn w:val="a1"/>
    <w:uiPriority w:val="59"/>
    <w:rsid w:val="00D23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39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B1C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1B1C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1B1C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rsid w:val="00132E1B"/>
  </w:style>
  <w:style w:type="character" w:customStyle="1" w:styleId="apple-converted-space">
    <w:name w:val="apple-converted-space"/>
    <w:basedOn w:val="a0"/>
    <w:rsid w:val="00132E1B"/>
  </w:style>
  <w:style w:type="character" w:styleId="ad">
    <w:name w:val="Hyperlink"/>
    <w:basedOn w:val="a0"/>
    <w:uiPriority w:val="99"/>
    <w:semiHidden/>
    <w:unhideWhenUsed/>
    <w:rsid w:val="00132E1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81DB8"/>
  </w:style>
  <w:style w:type="paragraph" w:styleId="af0">
    <w:name w:val="footer"/>
    <w:basedOn w:val="a"/>
    <w:link w:val="af1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81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\Downloads\Manual310358V2_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94CA9-98E4-4042-A6FD-BC310E12A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Manual310358V2_4</Template>
  <TotalTime>5</TotalTime>
  <Pages>6</Pages>
  <Words>932</Words>
  <Characters>5315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ADMIN</cp:lastModifiedBy>
  <cp:revision>6</cp:revision>
  <cp:lastPrinted>2018-06-12T14:37:00Z</cp:lastPrinted>
  <dcterms:created xsi:type="dcterms:W3CDTF">2026-06-26T06:03:00Z</dcterms:created>
  <dcterms:modified xsi:type="dcterms:W3CDTF">2026-06-26T06:12:00Z</dcterms:modified>
</cp:coreProperties>
</file>